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65E0A" w14:textId="5C45CDEA" w:rsidR="005A3ABE" w:rsidRDefault="00187131" w:rsidP="00A86B9D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69" behindDoc="0" locked="0" layoutInCell="1" allowOverlap="1" wp14:anchorId="4E514C8D" wp14:editId="029C5FC0">
                <wp:simplePos x="0" y="0"/>
                <wp:positionH relativeFrom="page">
                  <wp:posOffset>402590</wp:posOffset>
                </wp:positionH>
                <wp:positionV relativeFrom="page">
                  <wp:posOffset>3049270</wp:posOffset>
                </wp:positionV>
                <wp:extent cx="3120390" cy="4265930"/>
                <wp:effectExtent l="0" t="0" r="0" b="0"/>
                <wp:wrapTight wrapText="bothSides">
                  <wp:wrapPolygon edited="0">
                    <wp:start x="176" y="129"/>
                    <wp:lineTo x="176" y="21349"/>
                    <wp:lineTo x="21275" y="21349"/>
                    <wp:lineTo x="21275" y="129"/>
                    <wp:lineTo x="176" y="129"/>
                  </wp:wrapPolygon>
                </wp:wrapTight>
                <wp:docPr id="19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426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0ACD78" w14:textId="1F2D6A3F" w:rsidR="002477B4" w:rsidRPr="002477B4" w:rsidRDefault="002477B4" w:rsidP="000141A7">
                            <w:pPr>
                              <w:pStyle w:val="Heading1"/>
                              <w:spacing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Met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onze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Vlaamse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vrienden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Dax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, Mien, Frank en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Marthe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hebben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we op het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Kaapverdische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eiland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Sao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Antao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fantastisch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toerke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gedaan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in het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groe</w:t>
                            </w:r>
                            <w:r w:rsidR="00187131">
                              <w:rPr>
                                <w:sz w:val="20"/>
                                <w:szCs w:val="20"/>
                              </w:rPr>
                              <w:t>ne</w:t>
                            </w:r>
                            <w:proofErr w:type="spellEnd"/>
                            <w:r w:rsidR="001871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7131">
                              <w:rPr>
                                <w:sz w:val="20"/>
                                <w:szCs w:val="20"/>
                              </w:rPr>
                              <w:t>landschap</w:t>
                            </w:r>
                            <w:proofErr w:type="spellEnd"/>
                            <w:r w:rsidR="00187131">
                              <w:rPr>
                                <w:sz w:val="20"/>
                                <w:szCs w:val="20"/>
                              </w:rPr>
                              <w:t xml:space="preserve"> met </w:t>
                            </w:r>
                            <w:proofErr w:type="spellStart"/>
                            <w:r w:rsidR="00187131">
                              <w:rPr>
                                <w:sz w:val="20"/>
                                <w:szCs w:val="20"/>
                              </w:rPr>
                              <w:t>veel</w:t>
                            </w:r>
                            <w:proofErr w:type="spellEnd"/>
                            <w:r w:rsidR="001871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7131">
                              <w:rPr>
                                <w:sz w:val="20"/>
                                <w:szCs w:val="20"/>
                              </w:rPr>
                              <w:t>terrassen</w:t>
                            </w:r>
                            <w:r w:rsidRPr="002477B4">
                              <w:rPr>
                                <w:sz w:val="20"/>
                                <w:szCs w:val="20"/>
                              </w:rPr>
                              <w:t>bouw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7131">
                              <w:rPr>
                                <w:sz w:val="20"/>
                                <w:szCs w:val="20"/>
                              </w:rPr>
                              <w:t xml:space="preserve">met </w:t>
                            </w:r>
                            <w:proofErr w:type="spellStart"/>
                            <w:r w:rsidR="00187131">
                              <w:rPr>
                                <w:sz w:val="20"/>
                                <w:szCs w:val="20"/>
                              </w:rPr>
                              <w:t>koffie</w:t>
                            </w:r>
                            <w:proofErr w:type="spellEnd"/>
                            <w:r w:rsidR="00187131">
                              <w:rPr>
                                <w:sz w:val="20"/>
                                <w:szCs w:val="20"/>
                              </w:rPr>
                              <w:t xml:space="preserve">- en </w:t>
                            </w:r>
                            <w:proofErr w:type="spellStart"/>
                            <w:r w:rsidR="00187131">
                              <w:rPr>
                                <w:sz w:val="20"/>
                                <w:szCs w:val="20"/>
                              </w:rPr>
                              <w:t>suikerrietplanta</w:t>
                            </w:r>
                            <w:r w:rsidRPr="002477B4">
                              <w:rPr>
                                <w:sz w:val="20"/>
                                <w:szCs w:val="20"/>
                              </w:rPr>
                              <w:t>ges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Onze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chauffeur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nam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ons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mee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naar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zijn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huis</w:t>
                            </w:r>
                            <w:proofErr w:type="spellEnd"/>
                            <w:proofErr w:type="gram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waar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zijn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moeder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voedzame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bonengerecht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ons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maakte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. Het is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typisch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gerecht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van de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Cabo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Verde en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wordt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gegeten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 met </w:t>
                            </w:r>
                            <w:proofErr w:type="spell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vlees</w:t>
                            </w:r>
                            <w:proofErr w:type="spellEnd"/>
                            <w:r w:rsidRPr="002477B4">
                              <w:rPr>
                                <w:sz w:val="20"/>
                                <w:szCs w:val="20"/>
                              </w:rPr>
                              <w:t xml:space="preserve">, kip of </w:t>
                            </w:r>
                            <w:proofErr w:type="gramStart"/>
                            <w:r w:rsidRPr="002477B4">
                              <w:rPr>
                                <w:sz w:val="20"/>
                                <w:szCs w:val="20"/>
                              </w:rPr>
                              <w:t>vis</w:t>
                            </w:r>
                            <w:proofErr w:type="gramEnd"/>
                            <w:r w:rsidRPr="002477B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769DC8A" w14:textId="77777777" w:rsidR="002477B4" w:rsidRDefault="002477B4" w:rsidP="002477B4"/>
                          <w:p w14:paraId="6E474560" w14:textId="77777777" w:rsidR="002477B4" w:rsidRPr="000141A7" w:rsidRDefault="002477B4" w:rsidP="002477B4">
                            <w:pPr>
                              <w:pStyle w:val="Heading1"/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141A7">
                              <w:rPr>
                                <w:sz w:val="28"/>
                                <w:szCs w:val="28"/>
                              </w:rPr>
                              <w:t>Ingredienten</w:t>
                            </w:r>
                            <w:proofErr w:type="spellEnd"/>
                          </w:p>
                          <w:p w14:paraId="633E7625" w14:textId="2C51A3D1" w:rsidR="002477B4" w:rsidRP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zout</w:t>
                            </w:r>
                            <w:proofErr w:type="spellEnd"/>
                            <w:proofErr w:type="gram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peper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oregano,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stuk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chorizo, rode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ui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2 t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knoflook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1 rode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peper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1 rode en 1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groene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paprika, 1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zoete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aardappel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(of 2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gewone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), 1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courgette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2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tomaten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1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1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blik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kidney-, 1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blik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witte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reuze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bonen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1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blik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kikk</w:t>
                            </w:r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ererwten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blikje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mais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1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blik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tomatenblokjes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D4479DC" w14:textId="77777777" w:rsidR="002477B4" w:rsidRP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534D2D8" w14:textId="77777777" w:rsid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Snijd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groenten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laat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bonen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uitlekken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03DAFD" w14:textId="34CBC49D" w:rsid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In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grote</w:t>
                            </w:r>
                            <w:proofErr w:type="spellEnd"/>
                            <w:proofErr w:type="gram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pan chorizo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uitbakken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kruiden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ui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knoflook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rode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peper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erbij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Andere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groenten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toevoegen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daarna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bonen</w:t>
                            </w:r>
                            <w:proofErr w:type="spellEnd"/>
                            <w:r w:rsidRPr="002477B4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tomaatblokjes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Goed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doorwarmen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41417922" w14:textId="77777777" w:rsid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07D0E70C" w14:textId="79AFF113" w:rsid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Serveren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met kip,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vlees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vis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maar is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zonder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ook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lekker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!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ook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prima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dag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tevoren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klaar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m</w:t>
                            </w:r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aken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dat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proofErr w:type="spellStart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zelfs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nog</w:t>
                            </w:r>
                            <w:proofErr w:type="spellEnd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lekkerder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)</w:t>
                            </w:r>
                            <w:r w:rsidR="00187131"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BFDDC9" w14:textId="77777777" w:rsid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</w:p>
                          <w:p w14:paraId="23AC4F7F" w14:textId="77777777" w:rsidR="002477B4" w:rsidRPr="002477B4" w:rsidRDefault="002477B4" w:rsidP="002477B4">
                            <w:pPr>
                              <w:rPr>
                                <w:rFonts w:asciiTheme="majorHAnsi" w:hAnsiTheme="majorHAnsi"/>
                                <w:color w:val="797B7E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1.7pt;margin-top:240.1pt;width:245.7pt;height:335.9pt;z-index:251799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" filled="f" stroked="f">
                <v:textbox inset=",7.2pt,,7.2pt">
                  <w:txbxContent>
                    <w:p w14:paraId="010ACD78" w14:textId="1F2D6A3F" w:rsidR="002477B4" w:rsidRPr="002477B4" w:rsidRDefault="002477B4" w:rsidP="000141A7">
                      <w:pPr>
                        <w:pStyle w:val="Heading1"/>
                        <w:spacing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2477B4">
                        <w:rPr>
                          <w:sz w:val="20"/>
                          <w:szCs w:val="20"/>
                        </w:rPr>
                        <w:t xml:space="preserve">Met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onze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Vlaamse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vrienden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Dax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, Mien, Frank en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Marthe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hebben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we op het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Kaapverdische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eiland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Sao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Antao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fantastisch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toerke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gedaan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in het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groe</w:t>
                      </w:r>
                      <w:r w:rsidR="00187131">
                        <w:rPr>
                          <w:sz w:val="20"/>
                          <w:szCs w:val="20"/>
                        </w:rPr>
                        <w:t>ne</w:t>
                      </w:r>
                      <w:proofErr w:type="spellEnd"/>
                      <w:r w:rsidR="0018713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7131">
                        <w:rPr>
                          <w:sz w:val="20"/>
                          <w:szCs w:val="20"/>
                        </w:rPr>
                        <w:t>landschap</w:t>
                      </w:r>
                      <w:proofErr w:type="spellEnd"/>
                      <w:r w:rsidR="00187131">
                        <w:rPr>
                          <w:sz w:val="20"/>
                          <w:szCs w:val="20"/>
                        </w:rPr>
                        <w:t xml:space="preserve"> met </w:t>
                      </w:r>
                      <w:proofErr w:type="spellStart"/>
                      <w:r w:rsidR="00187131">
                        <w:rPr>
                          <w:sz w:val="20"/>
                          <w:szCs w:val="20"/>
                        </w:rPr>
                        <w:t>veel</w:t>
                      </w:r>
                      <w:proofErr w:type="spellEnd"/>
                      <w:r w:rsidR="0018713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7131">
                        <w:rPr>
                          <w:sz w:val="20"/>
                          <w:szCs w:val="20"/>
                        </w:rPr>
                        <w:t>terrassen</w:t>
                      </w:r>
                      <w:r w:rsidRPr="002477B4">
                        <w:rPr>
                          <w:sz w:val="20"/>
                          <w:szCs w:val="20"/>
                        </w:rPr>
                        <w:t>bouw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87131">
                        <w:rPr>
                          <w:sz w:val="20"/>
                          <w:szCs w:val="20"/>
                        </w:rPr>
                        <w:t xml:space="preserve">met </w:t>
                      </w:r>
                      <w:proofErr w:type="spellStart"/>
                      <w:r w:rsidR="00187131">
                        <w:rPr>
                          <w:sz w:val="20"/>
                          <w:szCs w:val="20"/>
                        </w:rPr>
                        <w:t>koffie</w:t>
                      </w:r>
                      <w:proofErr w:type="spellEnd"/>
                      <w:r w:rsidR="00187131">
                        <w:rPr>
                          <w:sz w:val="20"/>
                          <w:szCs w:val="20"/>
                        </w:rPr>
                        <w:t xml:space="preserve">- en </w:t>
                      </w:r>
                      <w:proofErr w:type="spellStart"/>
                      <w:r w:rsidR="00187131">
                        <w:rPr>
                          <w:sz w:val="20"/>
                          <w:szCs w:val="20"/>
                        </w:rPr>
                        <w:t>suikerrietplanta</w:t>
                      </w:r>
                      <w:r w:rsidRPr="002477B4">
                        <w:rPr>
                          <w:sz w:val="20"/>
                          <w:szCs w:val="20"/>
                        </w:rPr>
                        <w:t>ges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Onze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chauffeur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nam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ons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mee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naar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zijn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2477B4">
                        <w:rPr>
                          <w:sz w:val="20"/>
                          <w:szCs w:val="20"/>
                        </w:rPr>
                        <w:t>huis</w:t>
                      </w:r>
                      <w:proofErr w:type="spellEnd"/>
                      <w:proofErr w:type="gramEnd"/>
                      <w:r w:rsidRPr="002477B4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waar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zijn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moeder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voedzame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bonengerecht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voor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ons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maakte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. Het is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typisch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gerecht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van de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Cabo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Verde en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wordt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gegeten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 met </w:t>
                      </w:r>
                      <w:proofErr w:type="spellStart"/>
                      <w:r w:rsidRPr="002477B4">
                        <w:rPr>
                          <w:sz w:val="20"/>
                          <w:szCs w:val="20"/>
                        </w:rPr>
                        <w:t>vlees</w:t>
                      </w:r>
                      <w:proofErr w:type="spellEnd"/>
                      <w:r w:rsidRPr="002477B4">
                        <w:rPr>
                          <w:sz w:val="20"/>
                          <w:szCs w:val="20"/>
                        </w:rPr>
                        <w:t xml:space="preserve">, kip of </w:t>
                      </w:r>
                      <w:proofErr w:type="gramStart"/>
                      <w:r w:rsidRPr="002477B4">
                        <w:rPr>
                          <w:sz w:val="20"/>
                          <w:szCs w:val="20"/>
                        </w:rPr>
                        <w:t>vis</w:t>
                      </w:r>
                      <w:proofErr w:type="gramEnd"/>
                      <w:r w:rsidRPr="002477B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769DC8A" w14:textId="77777777" w:rsidR="002477B4" w:rsidRDefault="002477B4" w:rsidP="002477B4"/>
                    <w:p w14:paraId="6E474560" w14:textId="77777777" w:rsidR="002477B4" w:rsidRPr="000141A7" w:rsidRDefault="002477B4" w:rsidP="002477B4">
                      <w:pPr>
                        <w:pStyle w:val="Heading1"/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141A7">
                        <w:rPr>
                          <w:sz w:val="28"/>
                          <w:szCs w:val="28"/>
                        </w:rPr>
                        <w:t>Ingredienten</w:t>
                      </w:r>
                      <w:proofErr w:type="spellEnd"/>
                    </w:p>
                    <w:p w14:paraId="633E7625" w14:textId="2C51A3D1" w:rsidR="002477B4" w:rsidRP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zout</w:t>
                      </w:r>
                      <w:proofErr w:type="spellEnd"/>
                      <w:proofErr w:type="gram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peper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oregano,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stuk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chorizo, rode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ui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2 t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knoflook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1 rode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peper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1 rode en 1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groene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paprika, 1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zoete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aardappel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(of 2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gewone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), 1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courgette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2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tomaten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1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ei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1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blik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kidney-, 1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blik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witte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reuze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bonen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1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blik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kikk</w:t>
                      </w:r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ererwten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blikje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mais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1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blik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tomatenblokjes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D4479DC" w14:textId="77777777" w:rsidR="002477B4" w:rsidRP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</w:p>
                    <w:p w14:paraId="2534D2D8" w14:textId="77777777" w:rsid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Snijd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groenten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laat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bonen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uitlekken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03DAFD" w14:textId="34CBC49D" w:rsid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In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grote</w:t>
                      </w:r>
                      <w:proofErr w:type="spellEnd"/>
                      <w:proofErr w:type="gram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pan chorizo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uitbakken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kruiden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ui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knoflook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rode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peper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erbij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Andere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groenten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toevoegen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daarna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bonen</w:t>
                      </w:r>
                      <w:proofErr w:type="spellEnd"/>
                      <w:r w:rsidRPr="002477B4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en</w:t>
                      </w:r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tomaatblokjes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Goed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doorwarmen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!</w:t>
                      </w:r>
                    </w:p>
                    <w:p w14:paraId="41417922" w14:textId="77777777" w:rsid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</w:p>
                    <w:p w14:paraId="07D0E70C" w14:textId="79AFF113" w:rsid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Serveren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met kip,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vlees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vis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maar is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zonder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ook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lekker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! (</w:t>
                      </w:r>
                      <w:proofErr w:type="spellStart"/>
                      <w:proofErr w:type="gram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ook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prima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een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dag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tevoren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klaar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te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m</w:t>
                      </w:r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aken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dat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is </w:t>
                      </w:r>
                      <w:proofErr w:type="spellStart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zelfs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nog</w:t>
                      </w:r>
                      <w:proofErr w:type="spellEnd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lekkerder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)</w:t>
                      </w:r>
                      <w:r w:rsidR="00187131"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  <w:t>.</w:t>
                      </w:r>
                    </w:p>
                    <w:p w14:paraId="68BFDDC9" w14:textId="77777777" w:rsid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</w:p>
                    <w:p w14:paraId="23AC4F7F" w14:textId="77777777" w:rsidR="002477B4" w:rsidRPr="002477B4" w:rsidRDefault="002477B4" w:rsidP="002477B4">
                      <w:pPr>
                        <w:rPr>
                          <w:rFonts w:asciiTheme="majorHAnsi" w:hAnsiTheme="majorHAnsi"/>
                          <w:color w:val="797B7E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3281B9" wp14:editId="7BF24DA5">
                <wp:simplePos x="0" y="0"/>
                <wp:positionH relativeFrom="page">
                  <wp:posOffset>594360</wp:posOffset>
                </wp:positionH>
                <wp:positionV relativeFrom="page">
                  <wp:posOffset>2677160</wp:posOffset>
                </wp:positionV>
                <wp:extent cx="2877820" cy="508000"/>
                <wp:effectExtent l="0" t="0" r="0" b="0"/>
                <wp:wrapTight wrapText="bothSides">
                  <wp:wrapPolygon edited="0">
                    <wp:start x="191" y="1080"/>
                    <wp:lineTo x="191" y="19440"/>
                    <wp:lineTo x="21162" y="19440"/>
                    <wp:lineTo x="21162" y="1080"/>
                    <wp:lineTo x="191" y="1080"/>
                  </wp:wrapPolygon>
                </wp:wrapTight>
                <wp:docPr id="1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EB9AE1" w14:textId="33B15DB1" w:rsidR="002477B4" w:rsidRPr="00862E07" w:rsidRDefault="002477B4" w:rsidP="00862E07">
                            <w:pPr>
                              <w:pStyle w:val="Heading1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62E07"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achupa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46.8pt;margin-top:210.8pt;width:226.6pt;height:4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" filled="f" stroked="f">
                <v:textbox inset=",7.2pt,,7.2pt">
                  <w:txbxContent>
                    <w:p w14:paraId="16EB9AE1" w14:textId="33B15DB1" w:rsidR="002477B4" w:rsidRPr="00862E07" w:rsidRDefault="002477B4" w:rsidP="00862E07">
                      <w:pPr>
                        <w:pStyle w:val="Heading1"/>
                        <w:jc w:val="center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862E07">
                        <w:rPr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sz w:val="36"/>
                          <w:szCs w:val="36"/>
                        </w:rPr>
                        <w:t>achupa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17" behindDoc="0" locked="0" layoutInCell="1" allowOverlap="1" wp14:anchorId="6E3536DE" wp14:editId="7CF98290">
            <wp:simplePos x="0" y="0"/>
            <wp:positionH relativeFrom="page">
              <wp:posOffset>250825</wp:posOffset>
            </wp:positionH>
            <wp:positionV relativeFrom="page">
              <wp:posOffset>21590</wp:posOffset>
            </wp:positionV>
            <wp:extent cx="3482975" cy="2600960"/>
            <wp:effectExtent l="381000" t="355600" r="479425" b="370840"/>
            <wp:wrapThrough wrapText="bothSides">
              <wp:wrapPolygon edited="0">
                <wp:start x="20005" y="-2953"/>
                <wp:lineTo x="-2363" y="-2531"/>
                <wp:lineTo x="-2363" y="4219"/>
                <wp:lineTo x="0" y="24469"/>
                <wp:lineTo x="788" y="24469"/>
                <wp:lineTo x="945" y="24047"/>
                <wp:lineTo x="24416" y="21094"/>
                <wp:lineTo x="21580" y="-2953"/>
                <wp:lineTo x="20005" y="-2953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3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60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7B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EC533E" wp14:editId="06DD2797">
                <wp:simplePos x="0" y="0"/>
                <wp:positionH relativeFrom="page">
                  <wp:posOffset>7401560</wp:posOffset>
                </wp:positionH>
                <wp:positionV relativeFrom="page">
                  <wp:posOffset>6567805</wp:posOffset>
                </wp:positionV>
                <wp:extent cx="2187575" cy="747395"/>
                <wp:effectExtent l="0" t="0" r="0" b="0"/>
                <wp:wrapTight wrapText="bothSides">
                  <wp:wrapPolygon edited="0">
                    <wp:start x="0" y="0"/>
                    <wp:lineTo x="0" y="20554"/>
                    <wp:lineTo x="21318" y="20554"/>
                    <wp:lineTo x="21318" y="0"/>
                    <wp:lineTo x="0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7575" cy="747395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82.8pt;margin-top:517.15pt;width:172.25pt;height:58.8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" path="m0,34c0,1180,,2327,,2327l4725,2327c4725,2327,4738,1163,4752,,3992,386,2259,787,,34xe" fillcolor="#f96a1b [3205]" stroked="f">
                <v:fill color2="#cdd7d9 [3214]" rotate="t" focus="100%" type="gradient"/>
                <v:path arrowok="t" o:connecttype="custom" o:connectlocs="0,10920;0,747395;2175146,747395;2187575,0;0,10920" o:connectangles="0,0,0,0,0"/>
                <w10:wrap type="tight" anchorx="page" anchory="page"/>
              </v:shape>
            </w:pict>
          </mc:Fallback>
        </mc:AlternateContent>
      </w:r>
      <w:r w:rsidR="002477B4">
        <w:rPr>
          <w:noProof/>
        </w:rPr>
        <mc:AlternateContent>
          <mc:Choice Requires="wps">
            <w:drawing>
              <wp:anchor distT="0" distB="0" distL="114300" distR="114300" simplePos="0" relativeHeight="251793425" behindDoc="0" locked="0" layoutInCell="1" allowOverlap="1" wp14:anchorId="4CED3608" wp14:editId="221E210A">
                <wp:simplePos x="0" y="0"/>
                <wp:positionH relativeFrom="page">
                  <wp:posOffset>7401560</wp:posOffset>
                </wp:positionH>
                <wp:positionV relativeFrom="page">
                  <wp:posOffset>6817360</wp:posOffset>
                </wp:positionV>
                <wp:extent cx="2164080" cy="508000"/>
                <wp:effectExtent l="0" t="0" r="0" b="0"/>
                <wp:wrapTight wrapText="bothSides">
                  <wp:wrapPolygon edited="0">
                    <wp:start x="254" y="1080"/>
                    <wp:lineTo x="254" y="19440"/>
                    <wp:lineTo x="21042" y="19440"/>
                    <wp:lineTo x="21042" y="1080"/>
                    <wp:lineTo x="254" y="1080"/>
                  </wp:wrapPolygon>
                </wp:wrapTight>
                <wp:docPr id="19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74E4C3" w14:textId="032895FD" w:rsidR="002477B4" w:rsidRPr="00EB4540" w:rsidRDefault="002477B4" w:rsidP="00BD3C22">
                            <w:pPr>
                              <w:pStyle w:val="Heading1"/>
                            </w:pPr>
                            <w:r>
                              <w:t xml:space="preserve"> Mama </w:t>
                            </w:r>
                            <w:proofErr w:type="spellStart"/>
                            <w:r>
                              <w:t>Nelsson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82.8pt;margin-top:536.8pt;width:170.4pt;height:40pt;z-index:251793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" filled="f" stroked="f">
                <v:textbox inset=",7.2pt,,7.2pt">
                  <w:txbxContent>
                    <w:p w14:paraId="0574E4C3" w14:textId="032895FD" w:rsidR="002477B4" w:rsidRPr="00EB4540" w:rsidRDefault="002477B4" w:rsidP="00BD3C22">
                      <w:pPr>
                        <w:pStyle w:val="Heading1"/>
                      </w:pPr>
                      <w:r>
                        <w:t xml:space="preserve"> Mama </w:t>
                      </w:r>
                      <w:proofErr w:type="spellStart"/>
                      <w:r>
                        <w:t>Nelsson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r w:rsidR="002477B4">
        <w:rPr>
          <w:noProof/>
        </w:rPr>
        <w:drawing>
          <wp:anchor distT="0" distB="0" distL="114300" distR="114300" simplePos="0" relativeHeight="251654139" behindDoc="0" locked="0" layoutInCell="1" allowOverlap="1" wp14:anchorId="15A295F0" wp14:editId="5BC3FFD5">
            <wp:simplePos x="0" y="0"/>
            <wp:positionH relativeFrom="page">
              <wp:posOffset>2397760</wp:posOffset>
            </wp:positionH>
            <wp:positionV relativeFrom="page">
              <wp:posOffset>1578610</wp:posOffset>
            </wp:positionV>
            <wp:extent cx="9144000" cy="5960110"/>
            <wp:effectExtent l="0" t="0" r="0" b="0"/>
            <wp:wrapThrough wrapText="bothSides">
              <wp:wrapPolygon edited="0">
                <wp:start x="2520" y="0"/>
                <wp:lineTo x="2520" y="20896"/>
                <wp:lineTo x="17100" y="20896"/>
                <wp:lineTo x="17100" y="0"/>
                <wp:lineTo x="252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08" t="3994" r="-32032" b="-3996"/>
                    <a:stretch/>
                  </pic:blipFill>
                  <pic:spPr>
                    <a:xfrm>
                      <a:off x="0" y="0"/>
                      <a:ext cx="9144000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BB4AA2">
        <w:rPr>
          <w:noProof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3231F612" wp14:editId="14D011C4">
                <wp:simplePos x="0" y="0"/>
                <wp:positionH relativeFrom="page">
                  <wp:posOffset>351790</wp:posOffset>
                </wp:positionH>
                <wp:positionV relativeFrom="page">
                  <wp:posOffset>397510</wp:posOffset>
                </wp:positionV>
                <wp:extent cx="9249410" cy="1250315"/>
                <wp:effectExtent l="0" t="0" r="0" b="0"/>
                <wp:wrapTight wrapText="bothSides">
                  <wp:wrapPolygon edited="0">
                    <wp:start x="0" y="0"/>
                    <wp:lineTo x="0" y="21062"/>
                    <wp:lineTo x="178" y="21062"/>
                    <wp:lineTo x="21532" y="19746"/>
                    <wp:lineTo x="21532" y="0"/>
                    <wp:lineTo x="0" y="0"/>
                  </wp:wrapPolygon>
                </wp:wrapTight>
                <wp:docPr id="1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9410" cy="1250315"/>
                          <a:chOff x="720" y="720"/>
                          <a:chExt cx="14400" cy="2640"/>
                        </a:xfrm>
                      </wpg:grpSpPr>
                      <wps:wsp>
                        <wps:cNvPr id="142" name="Freeform 9"/>
                        <wps:cNvSpPr>
                          <a:spLocks/>
                        </wps:cNvSpPr>
                        <wps:spPr bwMode="auto">
                          <a:xfrm>
                            <a:off x="720" y="12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"/>
                        <wps:cNvSpPr>
                          <a:spLocks/>
                        </wps:cNvSpPr>
                        <wps:spPr bwMode="auto">
                          <a:xfrm>
                            <a:off x="720" y="1055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"/>
                        <wps:cNvSpPr>
                          <a:spLocks/>
                        </wps:cNvSpPr>
                        <wps:spPr bwMode="auto">
                          <a:xfrm>
                            <a:off x="720" y="80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4400" cy="2160"/>
                          </a:xfrm>
                          <a:custGeom>
                            <a:avLst/>
                            <a:gdLst>
                              <a:gd name="T0" fmla="*/ 0 w 14400"/>
                              <a:gd name="T1" fmla="*/ 0 h 2160"/>
                              <a:gd name="T2" fmla="*/ 14400 w 14400"/>
                              <a:gd name="T3" fmla="*/ 0 h 2160"/>
                              <a:gd name="T4" fmla="*/ 14400 w 14400"/>
                              <a:gd name="T5" fmla="*/ 1239 h 2160"/>
                              <a:gd name="T6" fmla="*/ 9580 w 14400"/>
                              <a:gd name="T7" fmla="*/ 1959 h 2160"/>
                              <a:gd name="T8" fmla="*/ 4780 w 14400"/>
                              <a:gd name="T9" fmla="*/ 920 h 2160"/>
                              <a:gd name="T10" fmla="*/ 20 w 14400"/>
                              <a:gd name="T11" fmla="*/ 2160 h 2160"/>
                              <a:gd name="T12" fmla="*/ 0 w 14400"/>
                              <a:gd name="T13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400" h="216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  <a:lnTo>
                                  <a:pt x="14400" y="1239"/>
                                </a:lnTo>
                                <a:cubicBezTo>
                                  <a:pt x="14400" y="1239"/>
                                  <a:pt x="11183" y="2012"/>
                                  <a:pt x="9580" y="1959"/>
                                </a:cubicBezTo>
                                <a:cubicBezTo>
                                  <a:pt x="7972" y="1926"/>
                                  <a:pt x="7120" y="980"/>
                                  <a:pt x="4780" y="920"/>
                                </a:cubicBezTo>
                                <a:cubicBezTo>
                                  <a:pt x="2440" y="860"/>
                                  <a:pt x="720" y="1481"/>
                                  <a:pt x="20" y="2160"/>
                                </a:cubicBezTo>
                                <a:cubicBezTo>
                                  <a:pt x="20" y="118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7.7pt;margin-top:31.3pt;width:728.3pt;height:98.45pt;z-index:251657214;mso-position-horizontal-relative:page;mso-position-vertical-relative:page" coordorigin="720,720" coordsize="14400,2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">
                <v:shape id="Freeform 9" o:spid="_x0000_s1027" style="position:absolute;left:720;top:12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80KxAAA&#10;ANwAAAAPAAAAZHJzL2Rvd25yZXYueG1sRE9La8JAEL4X/A/LCL0U3ZiqLdFVpFDx4MXHocchO02C&#10;2dm4u5rk33cLgrf5+J6zXHemFndyvrKsYDJOQBDnVldcKDifvkefIHxA1lhbJgU9eVivBi9LzLRt&#10;+UD3YyhEDGGfoYIyhCaT0uclGfRj2xBH7tc6gyFCV0jtsI3hppZpksylwYpjQ4kNfZWUX443o+Bj&#10;+35928l9v02n7eTwc3bXfuaUeh12mwWIQF14ih/unY7zpyn8PxMv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2PNCsQAAADcAAAADwAAAAAAAAAAAAAAAACXAgAAZHJzL2Rv&#10;d25yZXYueG1sUEsFBgAAAAAEAAQA9QAAAIgDAAAAAA==&#10;" path="m0,0l14400,,14400,1239c14400,1239,11183,2012,9580,1959,7972,1926,7120,980,4780,920,2440,860,720,1481,20,2160,20,1180,,,,0xe" fillcolor="white [3212]" stroked="f">
                  <v:path arrowok="t" o:connecttype="custom" o:connectlocs="0,0;14400,0;14400,1239;9580,1959;4780,920;20,2160;0,0" o:connectangles="0,0,0,0,0,0,0"/>
                </v:shape>
                <v:shape id="Freeform 10" o:spid="_x0000_s1028" style="position:absolute;left:720;top:1055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u5PwQAA&#10;ANwAAAAPAAAAZHJzL2Rvd25yZXYueG1sRE9LawIxEL4X/A9hhN5q4gOxq1FELPSq9rK3YTPuBjeT&#10;ZRPjtr++EQq9zcf3nM1ucK1I1AfrWcN0okAQV95YrjV8XT7eViBCRDbYeiYN3xRgtx29bLAw/sEn&#10;SudYixzCoUANTYxdIWWoGnIYJr4jztzV9w5jhn0tTY+PHO5aOVNqKR1azg0NdnRoqLqd706DSqv0&#10;c5+/2zSzp6MvS1XV5VHr1/GwX4OINMR/8Z/70+T5izk8n8kXyO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37uT8EAAADcAAAADwAAAAAAAAAAAAAAAACXAgAAZHJzL2Rvd25y&#10;ZXYueG1sUEsFBgAAAAAEAAQA9QAAAIUDAAAAAA==&#10;" path="m0,0l14400,,14400,1239c14400,1239,11183,2012,9580,1959,7972,1926,7120,980,4780,920,2440,860,720,1481,20,2160,20,1180,,,,0xe" fillcolor="#cdd7d9 [3214]" stroked="f">
                  <v:fill color2="#f96a1b [3205]" rotate="t" focus="100%" type="gradient"/>
                  <v:path arrowok="t" o:connecttype="custom" o:connectlocs="0,0;14400,0;14400,1239;9580,1959;4780,920;20,2160;0,0" o:connectangles="0,0,0,0,0,0,0"/>
                </v:shape>
                <v:shape id="Freeform 11" o:spid="_x0000_s1029" style="position:absolute;left:720;top:80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vDlxAAA&#10;ANwAAAAPAAAAZHJzL2Rvd25yZXYueG1sRE9Na8JAEL0X/A/LCL2UutGmVVI3oRQqHrxoPXgcsmMS&#10;mp2Nu1uT/PtuQfA2j/c562IwrbiS841lBfNZAoK4tLrhSsHx++t5BcIHZI2tZVIwkocinzysMdO2&#10;5z1dD6ESMYR9hgrqELpMSl/WZNDPbEccubN1BkOErpLaYR/DTSsXSfImDTYcG2rs6LOm8ufwaxQs&#10;Ny+Xp63cjZtF2s/3p6O7jK9Oqcfp8PEOItAQ7uKbe6vj/DSF/2fiBT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8bw5cQAAADcAAAADwAAAAAAAAAAAAAAAACXAgAAZHJzL2Rv&#10;d25yZXYueG1sUEsFBgAAAAAEAAQA9QAAAIgDAAAAAA==&#10;" path="m0,0l14400,,14400,1239c14400,1239,11183,2012,9580,1959,7972,1926,7120,980,4780,920,2440,860,720,1481,20,2160,20,1180,,,,0xe" fillcolor="white [3212]" stroked="f">
                  <v:path arrowok="t" o:connecttype="custom" o:connectlocs="0,0;14400,0;14400,1239;9580,1959;4780,920;20,2160;0,0" o:connectangles="0,0,0,0,0,0,0"/>
                </v:shape>
                <v:shape id="Freeform 12" o:spid="_x0000_s1030" style="position:absolute;left:720;top:720;width:14400;height:2160;visibility:visible;mso-wrap-style:square;v-text-anchor:top" coordsize="14400,2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0p9CwwAA&#10;ANwAAAAPAAAAZHJzL2Rvd25yZXYueG1sRE9La8JAEL4L/Q/LFLzpRvtQohsprYVCD2Kq9zE7JiHZ&#10;2bC70fTfdwuCt/n4nrPeDKYVF3K+tqxgNk1AEBdW11wqOPx8TpYgfEDW2FomBb/kYZM9jNaYanvl&#10;PV3yUIoYwj5FBVUIXSqlLyoy6Ke2I47c2TqDIUJXSu3wGsNNK+dJ8ioN1hwbKuzovaKiyXuj4KPt&#10;d/n8+7jYHpqur5+OLtHFSanx4/C2AhFoCHfxzf2l4/znF/h/Jl4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0p9CwwAAANwAAAAPAAAAAAAAAAAAAAAAAJcCAABkcnMvZG93&#10;bnJldi54bWxQSwUGAAAAAAQABAD1AAAAhwMAAAAA&#10;" path="m0,0l14400,,14400,1239c14400,1239,11183,2012,9580,1959,7972,1926,7120,980,4780,920,2440,860,720,1481,20,2160,20,1180,,,,0xe" fillcolor="#797b7e [3204]" stroked="f">
                  <v:fill color2="#aeafb1 [1940]" rotate="t" focus="100%" type="gradient"/>
                  <v:path arrowok="t" o:connecttype="custom" o:connectlocs="0,0;14400,0;14400,1239;9580,1959;4780,920;20,2160;0,0" o:connectangles="0,0,0,0,0,0,0"/>
                </v:shape>
                <w10:wrap type="tight" anchorx="page" anchory="page"/>
              </v:group>
            </w:pict>
          </mc:Fallback>
        </mc:AlternateContent>
      </w:r>
      <w:r w:rsidR="00BB4AA2">
        <w:rPr>
          <w:noProof/>
        </w:rPr>
        <w:drawing>
          <wp:anchor distT="0" distB="0" distL="118745" distR="118745" simplePos="0" relativeHeight="251787267" behindDoc="0" locked="0" layoutInCell="0" allowOverlap="1" wp14:anchorId="65BB98A8" wp14:editId="202D1102">
            <wp:simplePos x="0" y="0"/>
            <wp:positionH relativeFrom="page">
              <wp:posOffset>6161405</wp:posOffset>
            </wp:positionH>
            <wp:positionV relativeFrom="page">
              <wp:posOffset>1405255</wp:posOffset>
            </wp:positionV>
            <wp:extent cx="337185" cy="351155"/>
            <wp:effectExtent l="76200" t="76200" r="18415" b="80645"/>
            <wp:wrapTight wrapText="bothSides">
              <wp:wrapPolygon edited="0">
                <wp:start x="0" y="-4687"/>
                <wp:lineTo x="-4881" y="-3125"/>
                <wp:lineTo x="-4881" y="17186"/>
                <wp:lineTo x="0" y="24998"/>
                <wp:lineTo x="19525" y="24998"/>
                <wp:lineTo x="21153" y="21873"/>
                <wp:lineTo x="19525" y="-1562"/>
                <wp:lineTo x="19525" y="-4687"/>
                <wp:lineTo x="0" y="-4687"/>
              </wp:wrapPolygon>
            </wp:wrapTight>
            <wp:docPr id="1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BD3C22">
        <w:rPr>
          <w:noProof/>
        </w:rPr>
        <w:drawing>
          <wp:anchor distT="0" distB="0" distL="118745" distR="118745" simplePos="0" relativeHeight="251795473" behindDoc="0" locked="0" layoutInCell="0" allowOverlap="1" wp14:anchorId="6835DCA6" wp14:editId="7899F7DB">
            <wp:simplePos x="0" y="0"/>
            <wp:positionH relativeFrom="page">
              <wp:posOffset>8140700</wp:posOffset>
            </wp:positionH>
            <wp:positionV relativeFrom="page">
              <wp:posOffset>972820</wp:posOffset>
            </wp:positionV>
            <wp:extent cx="558800" cy="595630"/>
            <wp:effectExtent l="101600" t="101600" r="101600" b="90170"/>
            <wp:wrapTight wrapText="bothSides">
              <wp:wrapPolygon edited="0">
                <wp:start x="3927" y="-3684"/>
                <wp:lineTo x="-3927" y="-2763"/>
                <wp:lineTo x="-3927" y="16580"/>
                <wp:lineTo x="3927" y="23949"/>
                <wp:lineTo x="16691" y="23949"/>
                <wp:lineTo x="17673" y="23028"/>
                <wp:lineTo x="24545" y="12896"/>
                <wp:lineTo x="24545" y="9211"/>
                <wp:lineTo x="17673" y="-2763"/>
                <wp:lineTo x="16691" y="-3684"/>
                <wp:lineTo x="3927" y="-3684"/>
              </wp:wrapPolygon>
            </wp:wrapTight>
            <wp:docPr id="19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9563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C22">
        <w:rPr>
          <w:noProof/>
        </w:rPr>
        <w:drawing>
          <wp:anchor distT="0" distB="0" distL="118745" distR="118745" simplePos="0" relativeHeight="251787276" behindDoc="0" locked="0" layoutInCell="0" allowOverlap="1" wp14:anchorId="768DDB35" wp14:editId="3B1F828E">
            <wp:simplePos x="0" y="0"/>
            <wp:positionH relativeFrom="page">
              <wp:posOffset>7658100</wp:posOffset>
            </wp:positionH>
            <wp:positionV relativeFrom="page">
              <wp:posOffset>1203325</wp:posOffset>
            </wp:positionV>
            <wp:extent cx="685800" cy="731520"/>
            <wp:effectExtent l="101600" t="101600" r="101600" b="106680"/>
            <wp:wrapTight wrapText="bothSides">
              <wp:wrapPolygon edited="0">
                <wp:start x="4800" y="-3000"/>
                <wp:lineTo x="-3200" y="-2250"/>
                <wp:lineTo x="-3200" y="16500"/>
                <wp:lineTo x="1600" y="21750"/>
                <wp:lineTo x="4800" y="24000"/>
                <wp:lineTo x="16000" y="24000"/>
                <wp:lineTo x="19200" y="21750"/>
                <wp:lineTo x="24000" y="10500"/>
                <wp:lineTo x="24000" y="7500"/>
                <wp:lineTo x="17600" y="-2250"/>
                <wp:lineTo x="16000" y="-3000"/>
                <wp:lineTo x="4800" y="-3000"/>
              </wp:wrapPolygon>
            </wp:wrapTight>
            <wp:docPr id="10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315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BD3C22">
        <w:rPr>
          <w:noProof/>
        </w:rPr>
        <w:drawing>
          <wp:anchor distT="0" distB="0" distL="118745" distR="118745" simplePos="0" relativeHeight="251787275" behindDoc="0" locked="0" layoutInCell="0" allowOverlap="1" wp14:anchorId="42E056A1" wp14:editId="33683E8C">
            <wp:simplePos x="0" y="0"/>
            <wp:positionH relativeFrom="page">
              <wp:posOffset>6498590</wp:posOffset>
            </wp:positionH>
            <wp:positionV relativeFrom="page">
              <wp:posOffset>1054100</wp:posOffset>
            </wp:positionV>
            <wp:extent cx="914400" cy="1005840"/>
            <wp:effectExtent l="101600" t="101600" r="101600" b="111760"/>
            <wp:wrapTight wrapText="bothSides">
              <wp:wrapPolygon edited="0">
                <wp:start x="6000" y="-2182"/>
                <wp:lineTo x="-2400" y="-1636"/>
                <wp:lineTo x="-2400" y="17455"/>
                <wp:lineTo x="6000" y="23455"/>
                <wp:lineTo x="15000" y="23455"/>
                <wp:lineTo x="15600" y="22909"/>
                <wp:lineTo x="23400" y="16364"/>
                <wp:lineTo x="23400" y="5455"/>
                <wp:lineTo x="16800" y="-1636"/>
                <wp:lineTo x="15000" y="-2182"/>
                <wp:lineTo x="6000" y="-2182"/>
              </wp:wrapPolygon>
            </wp:wrapTight>
            <wp:docPr id="11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58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BD3C22">
        <w:rPr>
          <w:noProof/>
        </w:rPr>
        <w:drawing>
          <wp:anchor distT="0" distB="0" distL="118745" distR="118745" simplePos="0" relativeHeight="251787272" behindDoc="0" locked="0" layoutInCell="0" allowOverlap="1" wp14:anchorId="41345574" wp14:editId="1F46295A">
            <wp:simplePos x="0" y="0"/>
            <wp:positionH relativeFrom="page">
              <wp:posOffset>4724400</wp:posOffset>
            </wp:positionH>
            <wp:positionV relativeFrom="page">
              <wp:posOffset>561975</wp:posOffset>
            </wp:positionV>
            <wp:extent cx="1333500" cy="1386205"/>
            <wp:effectExtent l="101600" t="101600" r="114300" b="112395"/>
            <wp:wrapTight wrapText="bothSides">
              <wp:wrapPolygon edited="0">
                <wp:start x="6994" y="-1583"/>
                <wp:lineTo x="-823" y="-1187"/>
                <wp:lineTo x="-1646" y="5145"/>
                <wp:lineTo x="-1646" y="15831"/>
                <wp:lineTo x="0" y="17810"/>
                <wp:lineTo x="0" y="18206"/>
                <wp:lineTo x="6583" y="22560"/>
                <wp:lineTo x="6994" y="22956"/>
                <wp:lineTo x="14400" y="22956"/>
                <wp:lineTo x="14811" y="22560"/>
                <wp:lineTo x="21394" y="18206"/>
                <wp:lineTo x="21394" y="17810"/>
                <wp:lineTo x="23040" y="11874"/>
                <wp:lineTo x="23040" y="11478"/>
                <wp:lineTo x="22217" y="5541"/>
                <wp:lineTo x="22217" y="3562"/>
                <wp:lineTo x="16457" y="-1187"/>
                <wp:lineTo x="14400" y="-1583"/>
                <wp:lineTo x="6994" y="-1583"/>
              </wp:wrapPolygon>
            </wp:wrapTight>
            <wp:docPr id="1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8620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1C">
        <w:rPr>
          <w:noProof/>
        </w:rPr>
        <w:drawing>
          <wp:anchor distT="0" distB="0" distL="118745" distR="118745" simplePos="0" relativeHeight="251787281" behindDoc="0" locked="0" layoutInCell="0" allowOverlap="1" wp14:anchorId="2EF3C8EA" wp14:editId="050F35C8">
            <wp:simplePos x="0" y="0"/>
            <wp:positionH relativeFrom="page">
              <wp:posOffset>762000</wp:posOffset>
            </wp:positionH>
            <wp:positionV relativeFrom="page">
              <wp:posOffset>1148080</wp:posOffset>
            </wp:positionV>
            <wp:extent cx="685800" cy="731520"/>
            <wp:effectExtent l="101600" t="76200" r="50800" b="55880"/>
            <wp:wrapTight wrapText="bothSides">
              <wp:wrapPolygon edited="0">
                <wp:start x="5600" y="-2250"/>
                <wp:lineTo x="800" y="0"/>
                <wp:lineTo x="-3200" y="6000"/>
                <wp:lineTo x="-3200" y="13500"/>
                <wp:lineTo x="800" y="21750"/>
                <wp:lineTo x="5600" y="23250"/>
                <wp:lineTo x="6400" y="23250"/>
                <wp:lineTo x="14400" y="23250"/>
                <wp:lineTo x="15200" y="23250"/>
                <wp:lineTo x="18400" y="21750"/>
                <wp:lineTo x="23200" y="16500"/>
                <wp:lineTo x="23200" y="2250"/>
                <wp:lineTo x="15200" y="-2250"/>
                <wp:lineTo x="5600" y="-2250"/>
              </wp:wrapPolygon>
            </wp:wrapTight>
            <wp:docPr id="9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315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635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80" behindDoc="0" locked="0" layoutInCell="0" allowOverlap="1" wp14:anchorId="2855E106" wp14:editId="01A666B2">
            <wp:simplePos x="0" y="0"/>
            <wp:positionH relativeFrom="page">
              <wp:posOffset>3073400</wp:posOffset>
            </wp:positionH>
            <wp:positionV relativeFrom="page">
              <wp:posOffset>914400</wp:posOffset>
            </wp:positionV>
            <wp:extent cx="266700" cy="320040"/>
            <wp:effectExtent l="25400" t="50800" r="38100" b="35560"/>
            <wp:wrapTight wrapText="bothSides">
              <wp:wrapPolygon edited="0">
                <wp:start x="-2057" y="-3429"/>
                <wp:lineTo x="0" y="24000"/>
                <wp:lineTo x="18514" y="24000"/>
                <wp:lineTo x="18514" y="24000"/>
                <wp:lineTo x="24686" y="18857"/>
                <wp:lineTo x="24686" y="1714"/>
                <wp:lineTo x="20571" y="-3429"/>
                <wp:lineTo x="-2057" y="-3429"/>
              </wp:wrapPolygon>
            </wp:wrapTight>
            <wp:docPr id="8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2004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9" behindDoc="0" locked="0" layoutInCell="0" allowOverlap="1" wp14:anchorId="67BE6106" wp14:editId="0D9D2363">
            <wp:simplePos x="3632200" y="762000"/>
            <wp:positionH relativeFrom="page">
              <wp:posOffset>3611880</wp:posOffset>
            </wp:positionH>
            <wp:positionV relativeFrom="page">
              <wp:posOffset>758825</wp:posOffset>
            </wp:positionV>
            <wp:extent cx="822960" cy="889635"/>
            <wp:effectExtent l="101600" t="76200" r="91440" b="75565"/>
            <wp:wrapTight wrapText="bothSides">
              <wp:wrapPolygon edited="0">
                <wp:start x="5333" y="-1850"/>
                <wp:lineTo x="1333" y="0"/>
                <wp:lineTo x="-2667" y="5550"/>
                <wp:lineTo x="-1333" y="19118"/>
                <wp:lineTo x="6000" y="23435"/>
                <wp:lineTo x="8667" y="23435"/>
                <wp:lineTo x="12000" y="23435"/>
                <wp:lineTo x="14667" y="23435"/>
                <wp:lineTo x="22667" y="19118"/>
                <wp:lineTo x="22667" y="17884"/>
                <wp:lineTo x="23333" y="17884"/>
                <wp:lineTo x="24000" y="11101"/>
                <wp:lineTo x="24000" y="5550"/>
                <wp:lineTo x="18667" y="-617"/>
                <wp:lineTo x="15333" y="-1850"/>
                <wp:lineTo x="5333" y="-1850"/>
              </wp:wrapPolygon>
            </wp:wrapTight>
            <wp:docPr id="7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8963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8" behindDoc="0" locked="0" layoutInCell="0" allowOverlap="1" wp14:anchorId="606343BC" wp14:editId="5B2A7B08">
            <wp:simplePos x="0" y="0"/>
            <wp:positionH relativeFrom="page">
              <wp:posOffset>9156700</wp:posOffset>
            </wp:positionH>
            <wp:positionV relativeFrom="page">
              <wp:posOffset>1257300</wp:posOffset>
            </wp:positionV>
            <wp:extent cx="228600" cy="274320"/>
            <wp:effectExtent l="25400" t="50800" r="50800" b="30480"/>
            <wp:wrapTight wrapText="bothSides">
              <wp:wrapPolygon edited="0">
                <wp:start x="-2400" y="-4000"/>
                <wp:lineTo x="-2400" y="24000"/>
                <wp:lineTo x="21600" y="24000"/>
                <wp:lineTo x="26400" y="16000"/>
                <wp:lineTo x="26400" y="2000"/>
                <wp:lineTo x="21600" y="-4000"/>
                <wp:lineTo x="-2400" y="-4000"/>
              </wp:wrapPolygon>
            </wp:wrapTight>
            <wp:docPr id="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432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7" behindDoc="0" locked="0" layoutInCell="0" allowOverlap="1" wp14:anchorId="07BEC5CA" wp14:editId="3CB68EBB">
            <wp:simplePos x="0" y="0"/>
            <wp:positionH relativeFrom="page">
              <wp:posOffset>8483600</wp:posOffset>
            </wp:positionH>
            <wp:positionV relativeFrom="page">
              <wp:posOffset>1358900</wp:posOffset>
            </wp:positionV>
            <wp:extent cx="411480" cy="457200"/>
            <wp:effectExtent l="76200" t="50800" r="45720" b="25400"/>
            <wp:wrapTight wrapText="bothSides">
              <wp:wrapPolygon edited="0">
                <wp:start x="2667" y="-2400"/>
                <wp:lineTo x="-2667" y="2400"/>
                <wp:lineTo x="-4000" y="16800"/>
                <wp:lineTo x="1333" y="22800"/>
                <wp:lineTo x="2667" y="22800"/>
                <wp:lineTo x="18667" y="22800"/>
                <wp:lineTo x="20000" y="22800"/>
                <wp:lineTo x="24000" y="18000"/>
                <wp:lineTo x="24000" y="4800"/>
                <wp:lineTo x="18667" y="-2400"/>
                <wp:lineTo x="2667" y="-2400"/>
              </wp:wrapPolygon>
            </wp:wrapTight>
            <wp:docPr id="5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5720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69" behindDoc="0" locked="0" layoutInCell="0" allowOverlap="1" wp14:anchorId="428E6630" wp14:editId="6BF31980">
            <wp:simplePos x="609600" y="1295400"/>
            <wp:positionH relativeFrom="page">
              <wp:posOffset>621665</wp:posOffset>
            </wp:positionH>
            <wp:positionV relativeFrom="page">
              <wp:posOffset>1298575</wp:posOffset>
            </wp:positionV>
            <wp:extent cx="815340" cy="847725"/>
            <wp:effectExtent l="101600" t="76200" r="73660" b="66675"/>
            <wp:wrapTight wrapText="bothSides">
              <wp:wrapPolygon edited="0">
                <wp:start x="5383" y="-1942"/>
                <wp:lineTo x="1346" y="0"/>
                <wp:lineTo x="-2692" y="5178"/>
                <wp:lineTo x="-673" y="19416"/>
                <wp:lineTo x="6056" y="23299"/>
                <wp:lineTo x="6729" y="23299"/>
                <wp:lineTo x="14131" y="23299"/>
                <wp:lineTo x="14804" y="23299"/>
                <wp:lineTo x="21533" y="19416"/>
                <wp:lineTo x="21533" y="18769"/>
                <wp:lineTo x="23551" y="14238"/>
                <wp:lineTo x="23551" y="5178"/>
                <wp:lineTo x="19514" y="0"/>
                <wp:lineTo x="15477" y="-1942"/>
                <wp:lineTo x="5383" y="-1942"/>
              </wp:wrapPolygon>
            </wp:wrapTight>
            <wp:docPr id="14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4772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70" behindDoc="0" locked="0" layoutInCell="0" allowOverlap="1" wp14:anchorId="68262A13" wp14:editId="1B290E5F">
            <wp:simplePos x="0" y="0"/>
            <wp:positionH relativeFrom="page">
              <wp:posOffset>3086100</wp:posOffset>
            </wp:positionH>
            <wp:positionV relativeFrom="page">
              <wp:posOffset>1054100</wp:posOffset>
            </wp:positionV>
            <wp:extent cx="337185" cy="351155"/>
            <wp:effectExtent l="76200" t="50800" r="43815" b="29845"/>
            <wp:wrapTight wrapText="bothSides">
              <wp:wrapPolygon edited="0">
                <wp:start x="0" y="-3125"/>
                <wp:lineTo x="-4881" y="14061"/>
                <wp:lineTo x="1627" y="23436"/>
                <wp:lineTo x="19525" y="23436"/>
                <wp:lineTo x="21153" y="23436"/>
                <wp:lineTo x="22780" y="21873"/>
                <wp:lineTo x="21153" y="21873"/>
                <wp:lineTo x="24407" y="15624"/>
                <wp:lineTo x="24407" y="3125"/>
                <wp:lineTo x="19525" y="-3125"/>
                <wp:lineTo x="0" y="-3125"/>
              </wp:wrapPolygon>
            </wp:wrapTight>
            <wp:docPr id="16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51155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C9511C">
        <w:rPr>
          <w:noProof/>
        </w:rPr>
        <w:drawing>
          <wp:anchor distT="0" distB="0" distL="118745" distR="118745" simplePos="0" relativeHeight="251787266" behindDoc="0" locked="0" layoutInCell="0" allowOverlap="1" wp14:anchorId="11190278" wp14:editId="48A665F0">
            <wp:simplePos x="3644900" y="673100"/>
            <wp:positionH relativeFrom="page">
              <wp:posOffset>3611880</wp:posOffset>
            </wp:positionH>
            <wp:positionV relativeFrom="page">
              <wp:posOffset>676910</wp:posOffset>
            </wp:positionV>
            <wp:extent cx="876300" cy="910590"/>
            <wp:effectExtent l="101600" t="76200" r="63500" b="54610"/>
            <wp:wrapTight wrapText="bothSides">
              <wp:wrapPolygon edited="0">
                <wp:start x="5635" y="-1808"/>
                <wp:lineTo x="2504" y="-603"/>
                <wp:lineTo x="-2504" y="5423"/>
                <wp:lineTo x="-1252" y="18075"/>
                <wp:lineTo x="5009" y="22895"/>
                <wp:lineTo x="5635" y="22895"/>
                <wp:lineTo x="15026" y="22895"/>
                <wp:lineTo x="16278" y="22895"/>
                <wp:lineTo x="22539" y="18075"/>
                <wp:lineTo x="22539" y="17473"/>
                <wp:lineTo x="23165" y="13858"/>
                <wp:lineTo x="23165" y="4820"/>
                <wp:lineTo x="20035" y="1205"/>
                <wp:lineTo x="15652" y="-1808"/>
                <wp:lineTo x="5635" y="-1808"/>
              </wp:wrapPolygon>
            </wp:wrapTight>
            <wp:docPr id="13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laceholder-base---neutral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10590"/>
                    </a:xfrm>
                    <a:prstGeom prst="ellipse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accent2"/>
                        </a:gs>
                      </a:gsLst>
                      <a:lin ang="5400000" scaled="0"/>
                      <a:tileRect/>
                    </a:gradFill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sectPr w:rsidR="005A3ABE" w:rsidSect="005A3ABE">
      <w:headerReference w:type="default" r:id="rId10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608F51" w14:textId="77777777" w:rsidR="002477B4" w:rsidRDefault="002477B4">
      <w:r>
        <w:separator/>
      </w:r>
    </w:p>
  </w:endnote>
  <w:endnote w:type="continuationSeparator" w:id="0">
    <w:p w14:paraId="3F91E190" w14:textId="77777777" w:rsidR="002477B4" w:rsidRDefault="00247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3E6B1" w14:textId="77777777" w:rsidR="002477B4" w:rsidRDefault="002477B4">
      <w:r>
        <w:separator/>
      </w:r>
    </w:p>
  </w:footnote>
  <w:footnote w:type="continuationSeparator" w:id="0">
    <w:p w14:paraId="0ABBD00B" w14:textId="77777777" w:rsidR="002477B4" w:rsidRDefault="002477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1C74B" w14:textId="77777777" w:rsidR="002477B4" w:rsidRDefault="002477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AF552F7" wp14:editId="107CAEFE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3017520" cy="6400800"/>
              <wp:effectExtent l="0" t="0" r="5080" b="0"/>
              <wp:wrapTight wrapText="bothSides">
                <wp:wrapPolygon edited="0">
                  <wp:start x="-68" y="-30"/>
                  <wp:lineTo x="-68" y="21570"/>
                  <wp:lineTo x="21668" y="21570"/>
                  <wp:lineTo x="21668" y="-30"/>
                  <wp:lineTo x="-68" y="-30"/>
                </wp:wrapPolygon>
              </wp:wrapTight>
              <wp:docPr id="2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6400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26" style="position:absolute;margin-left:36pt;margin-top:1in;width:237.6pt;height:7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" o:allowincell="f" fillcolor="#cdd7d9 [3214]" stroked="f" strokecolor="#4a7ebb" strokeweight="1.5pt">
              <v:fill color2="#f96a1b [3205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1A51F0E9" wp14:editId="5493DBAE">
              <wp:simplePos x="0" y="0"/>
              <wp:positionH relativeFrom="page">
                <wp:posOffset>6583680</wp:posOffset>
              </wp:positionH>
              <wp:positionV relativeFrom="page">
                <wp:posOffset>914400</wp:posOffset>
              </wp:positionV>
              <wp:extent cx="3017520" cy="6400800"/>
              <wp:effectExtent l="5080" t="0" r="0" b="0"/>
              <wp:wrapTight wrapText="bothSides">
                <wp:wrapPolygon edited="0">
                  <wp:start x="-68" y="-30"/>
                  <wp:lineTo x="-68" y="21570"/>
                  <wp:lineTo x="21668" y="21570"/>
                  <wp:lineTo x="21668" y="-30"/>
                  <wp:lineTo x="-68" y="-30"/>
                </wp:wrapPolygon>
              </wp:wrapTight>
              <wp:docPr id="14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6400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518.4pt;margin-top:1in;width:237.6pt;height:7in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" o:allowincell="f" fillcolor="#cdd7d9 [3214]" stroked="f" strokecolor="#4a7ebb" strokeweight="1.5pt">
              <v:fill color2="#f96a1b [3205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475F9587" wp14:editId="38F8246D">
              <wp:simplePos x="0" y="0"/>
              <wp:positionH relativeFrom="page">
                <wp:posOffset>3522980</wp:posOffset>
              </wp:positionH>
              <wp:positionV relativeFrom="page">
                <wp:posOffset>914400</wp:posOffset>
              </wp:positionV>
              <wp:extent cx="3017520" cy="6400800"/>
              <wp:effectExtent l="5080" t="0" r="0" b="0"/>
              <wp:wrapTight wrapText="bothSides">
                <wp:wrapPolygon edited="0">
                  <wp:start x="-68" y="-30"/>
                  <wp:lineTo x="-68" y="21570"/>
                  <wp:lineTo x="21668" y="21570"/>
                  <wp:lineTo x="21668" y="-30"/>
                  <wp:lineTo x="-68" y="-30"/>
                </wp:wrapPolygon>
              </wp:wrapTight>
              <wp:docPr id="14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64008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277.4pt;margin-top:1in;width:237.6pt;height:7in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" o:allowincell="f" fillcolor="#aeafb1 [1940]" stroked="f" strokecolor="#4a7ebb" strokeweight="1.5pt">
              <v:fill color2="#797b7e [3204]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5A3ABE"/>
    <w:rsid w:val="000141A7"/>
    <w:rsid w:val="00187131"/>
    <w:rsid w:val="0021655A"/>
    <w:rsid w:val="002477B4"/>
    <w:rsid w:val="002F17DE"/>
    <w:rsid w:val="00366918"/>
    <w:rsid w:val="003A049F"/>
    <w:rsid w:val="004221A4"/>
    <w:rsid w:val="004C6CDC"/>
    <w:rsid w:val="00553C52"/>
    <w:rsid w:val="005A3ABE"/>
    <w:rsid w:val="006512A1"/>
    <w:rsid w:val="00852CBF"/>
    <w:rsid w:val="00862E07"/>
    <w:rsid w:val="00A86B9D"/>
    <w:rsid w:val="00B67077"/>
    <w:rsid w:val="00BB4AA2"/>
    <w:rsid w:val="00BD3C22"/>
    <w:rsid w:val="00C24FED"/>
    <w:rsid w:val="00C9511C"/>
    <w:rsid w:val="00D72047"/>
    <w:rsid w:val="00D73010"/>
    <w:rsid w:val="00EC28A3"/>
    <w:rsid w:val="00F33E9D"/>
    <w:rsid w:val="00F56907"/>
    <w:rsid w:val="00F829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E122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7041A"/>
    <w:pPr>
      <w:spacing w:line="480" w:lineRule="exact"/>
      <w:outlineLvl w:val="0"/>
    </w:pPr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rsid w:val="00AE46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9E3F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9E3FE4"/>
  </w:style>
  <w:style w:type="paragraph" w:styleId="Footer">
    <w:name w:val="footer"/>
    <w:basedOn w:val="Normal"/>
    <w:link w:val="FooterChar"/>
    <w:unhideWhenUsed/>
    <w:rsid w:val="00AE4667"/>
    <w:pPr>
      <w:tabs>
        <w:tab w:val="center" w:pos="4320"/>
        <w:tab w:val="right" w:pos="8640"/>
      </w:tabs>
      <w:jc w:val="right"/>
    </w:pPr>
    <w:rPr>
      <w:color w:val="434342" w:themeColor="text2"/>
      <w:sz w:val="16"/>
    </w:rPr>
  </w:style>
  <w:style w:type="character" w:customStyle="1" w:styleId="FooterChar">
    <w:name w:val="Footer Char"/>
    <w:basedOn w:val="DefaultParagraphFont"/>
    <w:link w:val="Footer"/>
    <w:rsid w:val="00AE4667"/>
    <w:rPr>
      <w:color w:val="434342" w:themeColor="text2"/>
      <w:sz w:val="16"/>
    </w:rPr>
  </w:style>
  <w:style w:type="character" w:customStyle="1" w:styleId="Heading1Char">
    <w:name w:val="Heading 1 Char"/>
    <w:basedOn w:val="DefaultParagraphFont"/>
    <w:link w:val="Heading1"/>
    <w:rsid w:val="0007041A"/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BodyText">
    <w:name w:val="Body Text"/>
    <w:basedOn w:val="Normal"/>
    <w:link w:val="BodyTextChar"/>
    <w:rsid w:val="00AE4667"/>
    <w:pPr>
      <w:spacing w:after="120"/>
    </w:pPr>
    <w:rPr>
      <w:color w:val="797B7E" w:themeColor="accent1"/>
      <w:sz w:val="20"/>
    </w:rPr>
  </w:style>
  <w:style w:type="character" w:customStyle="1" w:styleId="BodyTextChar">
    <w:name w:val="Body Text Char"/>
    <w:basedOn w:val="DefaultParagraphFont"/>
    <w:link w:val="BodyText"/>
    <w:rsid w:val="00AE4667"/>
    <w:rPr>
      <w:color w:val="797B7E" w:themeColor="accent1"/>
      <w:sz w:val="20"/>
    </w:rPr>
  </w:style>
  <w:style w:type="paragraph" w:customStyle="1" w:styleId="BodyTextRight">
    <w:name w:val="Body Text Right"/>
    <w:basedOn w:val="BodyText"/>
    <w:qFormat/>
    <w:rsid w:val="00EC28A3"/>
    <w:pPr>
      <w:spacing w:after="0"/>
      <w:jc w:val="right"/>
    </w:pPr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AE4667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customStyle="1" w:styleId="Heading1-Light">
    <w:name w:val="Heading 1 - Light"/>
    <w:basedOn w:val="Heading1"/>
    <w:qFormat/>
    <w:rsid w:val="00AE4667"/>
    <w:rPr>
      <w:color w:val="CDD7D9" w:themeColor="background2"/>
    </w:rPr>
  </w:style>
  <w:style w:type="paragraph" w:customStyle="1" w:styleId="BodyText-Light">
    <w:name w:val="Body Text - Light"/>
    <w:basedOn w:val="BodyText"/>
    <w:qFormat/>
    <w:rsid w:val="00AE4667"/>
    <w:pPr>
      <w:spacing w:after="0"/>
    </w:pPr>
    <w:rPr>
      <w:color w:val="CDD7D9" w:themeColor="background2"/>
    </w:rPr>
  </w:style>
  <w:style w:type="paragraph" w:customStyle="1" w:styleId="BodyTextR-Light">
    <w:name w:val="Body Text R - Light"/>
    <w:basedOn w:val="BodyTextRight"/>
    <w:qFormat/>
    <w:rsid w:val="00EC28A3"/>
    <w:rPr>
      <w:color w:val="CDD7D9" w:themeColor="background2"/>
    </w:rPr>
  </w:style>
  <w:style w:type="paragraph" w:styleId="Title">
    <w:name w:val="Title"/>
    <w:basedOn w:val="Normal"/>
    <w:next w:val="Normal"/>
    <w:link w:val="TitleChar"/>
    <w:rsid w:val="0007041A"/>
    <w:pPr>
      <w:jc w:val="right"/>
    </w:pPr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7041A"/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7041A"/>
    <w:pPr>
      <w:spacing w:line="480" w:lineRule="exact"/>
      <w:outlineLvl w:val="0"/>
    </w:pPr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rsid w:val="00AE46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9E3F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9E3FE4"/>
  </w:style>
  <w:style w:type="paragraph" w:styleId="Footer">
    <w:name w:val="footer"/>
    <w:basedOn w:val="Normal"/>
    <w:link w:val="FooterChar"/>
    <w:unhideWhenUsed/>
    <w:rsid w:val="00AE4667"/>
    <w:pPr>
      <w:tabs>
        <w:tab w:val="center" w:pos="4320"/>
        <w:tab w:val="right" w:pos="8640"/>
      </w:tabs>
      <w:jc w:val="right"/>
    </w:pPr>
    <w:rPr>
      <w:color w:val="434342" w:themeColor="text2"/>
      <w:sz w:val="16"/>
    </w:rPr>
  </w:style>
  <w:style w:type="character" w:customStyle="1" w:styleId="FooterChar">
    <w:name w:val="Footer Char"/>
    <w:basedOn w:val="DefaultParagraphFont"/>
    <w:link w:val="Footer"/>
    <w:rsid w:val="00AE4667"/>
    <w:rPr>
      <w:color w:val="434342" w:themeColor="text2"/>
      <w:sz w:val="16"/>
    </w:rPr>
  </w:style>
  <w:style w:type="character" w:customStyle="1" w:styleId="Heading1Char">
    <w:name w:val="Heading 1 Char"/>
    <w:basedOn w:val="DefaultParagraphFont"/>
    <w:link w:val="Heading1"/>
    <w:rsid w:val="0007041A"/>
    <w:rPr>
      <w:rFonts w:asciiTheme="majorHAnsi" w:eastAsiaTheme="majorEastAsia" w:hAnsiTheme="majorHAnsi" w:cs="Corbel"/>
      <w:bCs/>
      <w:color w:val="797B7E" w:themeColor="accent1"/>
      <w:sz w:val="44"/>
      <w:szCs w:val="32"/>
    </w:rPr>
  </w:style>
  <w:style w:type="paragraph" w:styleId="BodyText">
    <w:name w:val="Body Text"/>
    <w:basedOn w:val="Normal"/>
    <w:link w:val="BodyTextChar"/>
    <w:rsid w:val="00AE4667"/>
    <w:pPr>
      <w:spacing w:after="120"/>
    </w:pPr>
    <w:rPr>
      <w:color w:val="797B7E" w:themeColor="accent1"/>
      <w:sz w:val="20"/>
    </w:rPr>
  </w:style>
  <w:style w:type="character" w:customStyle="1" w:styleId="BodyTextChar">
    <w:name w:val="Body Text Char"/>
    <w:basedOn w:val="DefaultParagraphFont"/>
    <w:link w:val="BodyText"/>
    <w:rsid w:val="00AE4667"/>
    <w:rPr>
      <w:color w:val="797B7E" w:themeColor="accent1"/>
      <w:sz w:val="20"/>
    </w:rPr>
  </w:style>
  <w:style w:type="paragraph" w:customStyle="1" w:styleId="BodyTextRight">
    <w:name w:val="Body Text Right"/>
    <w:basedOn w:val="BodyText"/>
    <w:qFormat/>
    <w:rsid w:val="00EC28A3"/>
    <w:pPr>
      <w:spacing w:after="0"/>
      <w:jc w:val="right"/>
    </w:pPr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AE4667"/>
    <w:rPr>
      <w:rFonts w:asciiTheme="majorHAnsi" w:eastAsiaTheme="majorEastAsia" w:hAnsiTheme="majorHAnsi" w:cstheme="majorBidi"/>
      <w:b/>
      <w:bCs/>
      <w:color w:val="797B7E" w:themeColor="accent1"/>
      <w:sz w:val="26"/>
      <w:szCs w:val="26"/>
    </w:rPr>
  </w:style>
  <w:style w:type="paragraph" w:customStyle="1" w:styleId="Heading1-Light">
    <w:name w:val="Heading 1 - Light"/>
    <w:basedOn w:val="Heading1"/>
    <w:qFormat/>
    <w:rsid w:val="00AE4667"/>
    <w:rPr>
      <w:color w:val="CDD7D9" w:themeColor="background2"/>
    </w:rPr>
  </w:style>
  <w:style w:type="paragraph" w:customStyle="1" w:styleId="BodyText-Light">
    <w:name w:val="Body Text - Light"/>
    <w:basedOn w:val="BodyText"/>
    <w:qFormat/>
    <w:rsid w:val="00AE4667"/>
    <w:pPr>
      <w:spacing w:after="0"/>
    </w:pPr>
    <w:rPr>
      <w:color w:val="CDD7D9" w:themeColor="background2"/>
    </w:rPr>
  </w:style>
  <w:style w:type="paragraph" w:customStyle="1" w:styleId="BodyTextR-Light">
    <w:name w:val="Body Text R - Light"/>
    <w:basedOn w:val="BodyTextRight"/>
    <w:qFormat/>
    <w:rsid w:val="00EC28A3"/>
    <w:rPr>
      <w:color w:val="CDD7D9" w:themeColor="background2"/>
    </w:rPr>
  </w:style>
  <w:style w:type="paragraph" w:styleId="Title">
    <w:name w:val="Title"/>
    <w:basedOn w:val="Normal"/>
    <w:next w:val="Normal"/>
    <w:link w:val="TitleChar"/>
    <w:rsid w:val="0007041A"/>
    <w:pPr>
      <w:jc w:val="right"/>
    </w:pPr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07041A"/>
    <w:rPr>
      <w:rFonts w:asciiTheme="majorHAnsi" w:eastAsiaTheme="majorEastAsia" w:hAnsiTheme="majorHAnsi" w:cstheme="majorBidi"/>
      <w:b/>
      <w:i/>
      <w:color w:val="434342" w:themeColor="text2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enus:Takeout%20Menu.dotx" TargetMode="External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Takeout Menu.dotx</Template>
  <TotalTime>34</TotalTime>
  <Pages>1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2015-12-25T16:05:00Z</dcterms:created>
  <dcterms:modified xsi:type="dcterms:W3CDTF">2015-12-25T16:35:00Z</dcterms:modified>
  <cp:category/>
</cp:coreProperties>
</file>