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665E0A" w14:textId="37143940" w:rsidR="005A3ABE" w:rsidRDefault="00C24FED" w:rsidP="00A86B9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21" behindDoc="0" locked="0" layoutInCell="1" allowOverlap="1" wp14:anchorId="354EF575" wp14:editId="54134081">
                <wp:simplePos x="0" y="0"/>
                <wp:positionH relativeFrom="page">
                  <wp:posOffset>594360</wp:posOffset>
                </wp:positionH>
                <wp:positionV relativeFrom="page">
                  <wp:posOffset>6040755</wp:posOffset>
                </wp:positionV>
                <wp:extent cx="2880360" cy="1247140"/>
                <wp:effectExtent l="0" t="0" r="0" b="0"/>
                <wp:wrapTight wrapText="bothSides">
                  <wp:wrapPolygon edited="0">
                    <wp:start x="190" y="440"/>
                    <wp:lineTo x="190" y="20676"/>
                    <wp:lineTo x="21143" y="20676"/>
                    <wp:lineTo x="21143" y="440"/>
                    <wp:lineTo x="190" y="440"/>
                  </wp:wrapPolygon>
                </wp:wrapTight>
                <wp:docPr id="19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1247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22BEE8D" w14:textId="16092B05" w:rsidR="00F56907" w:rsidRPr="00862E07" w:rsidRDefault="00F56907" w:rsidP="00862E07">
                            <w:pPr>
                              <w:pStyle w:val="Heading1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862E07">
                              <w:rPr>
                                <w:sz w:val="24"/>
                                <w:szCs w:val="24"/>
                              </w:rPr>
                              <w:t>tomatenpuree</w:t>
                            </w:r>
                            <w:proofErr w:type="spellEnd"/>
                            <w:proofErr w:type="gramEnd"/>
                            <w:r w:rsidRPr="00862E07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62E07">
                              <w:rPr>
                                <w:sz w:val="24"/>
                                <w:szCs w:val="24"/>
                              </w:rPr>
                              <w:t>tomaat</w:t>
                            </w:r>
                            <w:proofErr w:type="spellEnd"/>
                            <w:r w:rsidRPr="00862E07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62E07">
                              <w:rPr>
                                <w:sz w:val="24"/>
                                <w:szCs w:val="24"/>
                              </w:rPr>
                              <w:t>scheutje</w:t>
                            </w:r>
                            <w:proofErr w:type="spellEnd"/>
                            <w:r w:rsidRPr="00862E0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62E07">
                              <w:rPr>
                                <w:sz w:val="24"/>
                                <w:szCs w:val="24"/>
                              </w:rPr>
                              <w:t>witte</w:t>
                            </w:r>
                            <w:proofErr w:type="spellEnd"/>
                            <w:r w:rsidRPr="00862E0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62E07">
                              <w:rPr>
                                <w:sz w:val="24"/>
                                <w:szCs w:val="24"/>
                              </w:rPr>
                              <w:t>wijn</w:t>
                            </w:r>
                            <w:proofErr w:type="spellEnd"/>
                            <w:r w:rsidRPr="00862E07">
                              <w:rPr>
                                <w:sz w:val="24"/>
                                <w:szCs w:val="24"/>
                              </w:rPr>
                              <w:t xml:space="preserve">, Venus </w:t>
                            </w:r>
                            <w:proofErr w:type="spellStart"/>
                            <w:r w:rsidRPr="00862E07">
                              <w:rPr>
                                <w:sz w:val="24"/>
                                <w:szCs w:val="24"/>
                              </w:rPr>
                              <w:t>schelpjes</w:t>
                            </w:r>
                            <w:proofErr w:type="spellEnd"/>
                            <w:r w:rsidRPr="00862E07">
                              <w:rPr>
                                <w:sz w:val="24"/>
                                <w:szCs w:val="24"/>
                              </w:rPr>
                              <w:t xml:space="preserve">, grove </w:t>
                            </w:r>
                            <w:proofErr w:type="spellStart"/>
                            <w:r w:rsidRPr="00862E07">
                              <w:rPr>
                                <w:sz w:val="24"/>
                                <w:szCs w:val="24"/>
                              </w:rPr>
                              <w:t>ui</w:t>
                            </w:r>
                            <w:proofErr w:type="spellEnd"/>
                            <w:r w:rsidRPr="00862E07">
                              <w:rPr>
                                <w:sz w:val="24"/>
                                <w:szCs w:val="24"/>
                              </w:rPr>
                              <w:t xml:space="preserve">, chorizo, </w:t>
                            </w:r>
                            <w:proofErr w:type="spellStart"/>
                            <w:r w:rsidRPr="00862E07">
                              <w:rPr>
                                <w:sz w:val="24"/>
                                <w:szCs w:val="24"/>
                              </w:rPr>
                              <w:t>spek</w:t>
                            </w:r>
                            <w:proofErr w:type="spellEnd"/>
                            <w:r w:rsidRPr="00862E07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62E07">
                              <w:rPr>
                                <w:sz w:val="24"/>
                                <w:szCs w:val="24"/>
                              </w:rPr>
                              <w:t>gamba’s</w:t>
                            </w:r>
                            <w:proofErr w:type="spellEnd"/>
                            <w:r w:rsidRPr="00862E07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A86B9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86B9D">
                              <w:rPr>
                                <w:sz w:val="24"/>
                                <w:szCs w:val="24"/>
                              </w:rPr>
                              <w:t>wat</w:t>
                            </w:r>
                            <w:proofErr w:type="spellEnd"/>
                            <w:r w:rsidR="00A86B9D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="00A86B9D">
                              <w:rPr>
                                <w:sz w:val="24"/>
                                <w:szCs w:val="24"/>
                              </w:rPr>
                              <w:t>scheer</w:t>
                            </w:r>
                            <w:proofErr w:type="spellEnd"/>
                            <w:r w:rsidR="00A86B9D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proofErr w:type="spellStart"/>
                            <w:r w:rsidR="00A86B9D">
                              <w:rPr>
                                <w:sz w:val="24"/>
                                <w:szCs w:val="24"/>
                              </w:rPr>
                              <w:t>messen</w:t>
                            </w:r>
                            <w:proofErr w:type="spellEnd"/>
                            <w:r w:rsidR="00A86B9D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862E0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62E07">
                              <w:rPr>
                                <w:sz w:val="24"/>
                                <w:szCs w:val="24"/>
                              </w:rPr>
                              <w:t>mosselen</w:t>
                            </w:r>
                            <w:proofErr w:type="spellEnd"/>
                            <w:r w:rsidRPr="00862E07">
                              <w:rPr>
                                <w:sz w:val="24"/>
                                <w:szCs w:val="24"/>
                              </w:rPr>
                              <w:t>, vet (</w:t>
                            </w:r>
                            <w:proofErr w:type="spellStart"/>
                            <w:r w:rsidRPr="00862E07">
                              <w:rPr>
                                <w:sz w:val="24"/>
                                <w:szCs w:val="24"/>
                              </w:rPr>
                              <w:t>reuzel</w:t>
                            </w:r>
                            <w:proofErr w:type="spellEnd"/>
                            <w:r w:rsidRPr="00862E07">
                              <w:rPr>
                                <w:sz w:val="24"/>
                                <w:szCs w:val="24"/>
                              </w:rPr>
                              <w:t xml:space="preserve">), </w:t>
                            </w:r>
                            <w:proofErr w:type="spellStart"/>
                            <w:r w:rsidRPr="00862E07">
                              <w:rPr>
                                <w:sz w:val="24"/>
                                <w:szCs w:val="24"/>
                              </w:rPr>
                              <w:t>cayennepeper</w:t>
                            </w:r>
                            <w:proofErr w:type="spellEnd"/>
                            <w:r w:rsidRPr="00862E07">
                              <w:rPr>
                                <w:sz w:val="24"/>
                                <w:szCs w:val="24"/>
                              </w:rPr>
                              <w:t xml:space="preserve">, oregano, verse </w:t>
                            </w:r>
                            <w:proofErr w:type="spellStart"/>
                            <w:r w:rsidR="00A86B9D"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 w:rsidRPr="00862E07">
                              <w:rPr>
                                <w:sz w:val="24"/>
                                <w:szCs w:val="24"/>
                              </w:rPr>
                              <w:t>oriander</w:t>
                            </w:r>
                            <w:proofErr w:type="spellEnd"/>
                            <w:r w:rsidRPr="00862E07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62E07">
                              <w:rPr>
                                <w:sz w:val="24"/>
                                <w:szCs w:val="24"/>
                              </w:rPr>
                              <w:t>stukjes</w:t>
                            </w:r>
                            <w:proofErr w:type="spellEnd"/>
                            <w:r w:rsidRPr="00862E07">
                              <w:rPr>
                                <w:sz w:val="24"/>
                                <w:szCs w:val="24"/>
                              </w:rPr>
                              <w:t xml:space="preserve"> paprika (rood en </w:t>
                            </w:r>
                            <w:proofErr w:type="spellStart"/>
                            <w:r w:rsidRPr="00862E07">
                              <w:rPr>
                                <w:sz w:val="24"/>
                                <w:szCs w:val="24"/>
                              </w:rPr>
                              <w:t>groen</w:t>
                            </w:r>
                            <w:proofErr w:type="spellEnd"/>
                            <w:r w:rsidRPr="00862E07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="00A86B9D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46.8pt;margin-top:475.65pt;width:226.8pt;height:98.2pt;z-index:2517975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" filled="f" stroked="f">
                <v:textbox inset=",7.2pt,,7.2pt">
                  <w:txbxContent>
                    <w:p w14:paraId="022BEE8D" w14:textId="16092B05" w:rsidR="00F56907" w:rsidRPr="00862E07" w:rsidRDefault="00F56907" w:rsidP="00862E07">
                      <w:pPr>
                        <w:pStyle w:val="Heading1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862E07">
                        <w:rPr>
                          <w:sz w:val="24"/>
                          <w:szCs w:val="24"/>
                        </w:rPr>
                        <w:t>tomatenpuree</w:t>
                      </w:r>
                      <w:proofErr w:type="spellEnd"/>
                      <w:proofErr w:type="gramEnd"/>
                      <w:r w:rsidRPr="00862E07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62E07">
                        <w:rPr>
                          <w:sz w:val="24"/>
                          <w:szCs w:val="24"/>
                        </w:rPr>
                        <w:t>tomaat</w:t>
                      </w:r>
                      <w:proofErr w:type="spellEnd"/>
                      <w:r w:rsidRPr="00862E07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62E07">
                        <w:rPr>
                          <w:sz w:val="24"/>
                          <w:szCs w:val="24"/>
                        </w:rPr>
                        <w:t>scheutje</w:t>
                      </w:r>
                      <w:proofErr w:type="spellEnd"/>
                      <w:r w:rsidRPr="00862E0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62E07">
                        <w:rPr>
                          <w:sz w:val="24"/>
                          <w:szCs w:val="24"/>
                        </w:rPr>
                        <w:t>witte</w:t>
                      </w:r>
                      <w:proofErr w:type="spellEnd"/>
                      <w:r w:rsidRPr="00862E0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62E07">
                        <w:rPr>
                          <w:sz w:val="24"/>
                          <w:szCs w:val="24"/>
                        </w:rPr>
                        <w:t>wijn</w:t>
                      </w:r>
                      <w:proofErr w:type="spellEnd"/>
                      <w:r w:rsidRPr="00862E07">
                        <w:rPr>
                          <w:sz w:val="24"/>
                          <w:szCs w:val="24"/>
                        </w:rPr>
                        <w:t xml:space="preserve">, Venus </w:t>
                      </w:r>
                      <w:proofErr w:type="spellStart"/>
                      <w:r w:rsidRPr="00862E07">
                        <w:rPr>
                          <w:sz w:val="24"/>
                          <w:szCs w:val="24"/>
                        </w:rPr>
                        <w:t>schelpjes</w:t>
                      </w:r>
                      <w:proofErr w:type="spellEnd"/>
                      <w:r w:rsidRPr="00862E07">
                        <w:rPr>
                          <w:sz w:val="24"/>
                          <w:szCs w:val="24"/>
                        </w:rPr>
                        <w:t xml:space="preserve">, grove </w:t>
                      </w:r>
                      <w:proofErr w:type="spellStart"/>
                      <w:r w:rsidRPr="00862E07">
                        <w:rPr>
                          <w:sz w:val="24"/>
                          <w:szCs w:val="24"/>
                        </w:rPr>
                        <w:t>ui</w:t>
                      </w:r>
                      <w:proofErr w:type="spellEnd"/>
                      <w:r w:rsidRPr="00862E07">
                        <w:rPr>
                          <w:sz w:val="24"/>
                          <w:szCs w:val="24"/>
                        </w:rPr>
                        <w:t xml:space="preserve">, chorizo, </w:t>
                      </w:r>
                      <w:proofErr w:type="spellStart"/>
                      <w:r w:rsidRPr="00862E07">
                        <w:rPr>
                          <w:sz w:val="24"/>
                          <w:szCs w:val="24"/>
                        </w:rPr>
                        <w:t>spek</w:t>
                      </w:r>
                      <w:proofErr w:type="spellEnd"/>
                      <w:r w:rsidRPr="00862E07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62E07">
                        <w:rPr>
                          <w:sz w:val="24"/>
                          <w:szCs w:val="24"/>
                        </w:rPr>
                        <w:t>gamba’s</w:t>
                      </w:r>
                      <w:proofErr w:type="spellEnd"/>
                      <w:r w:rsidRPr="00862E07">
                        <w:rPr>
                          <w:sz w:val="24"/>
                          <w:szCs w:val="24"/>
                        </w:rPr>
                        <w:t>,</w:t>
                      </w:r>
                      <w:r w:rsidR="00A86B9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86B9D">
                        <w:rPr>
                          <w:sz w:val="24"/>
                          <w:szCs w:val="24"/>
                        </w:rPr>
                        <w:t>wat</w:t>
                      </w:r>
                      <w:proofErr w:type="spellEnd"/>
                      <w:r w:rsidR="00A86B9D">
                        <w:rPr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="00A86B9D">
                        <w:rPr>
                          <w:sz w:val="24"/>
                          <w:szCs w:val="24"/>
                        </w:rPr>
                        <w:t>scheer</w:t>
                      </w:r>
                      <w:proofErr w:type="spellEnd"/>
                      <w:r w:rsidR="00A86B9D">
                        <w:rPr>
                          <w:sz w:val="24"/>
                          <w:szCs w:val="24"/>
                        </w:rPr>
                        <w:t>)</w:t>
                      </w:r>
                      <w:proofErr w:type="spellStart"/>
                      <w:r w:rsidR="00A86B9D">
                        <w:rPr>
                          <w:sz w:val="24"/>
                          <w:szCs w:val="24"/>
                        </w:rPr>
                        <w:t>messen</w:t>
                      </w:r>
                      <w:proofErr w:type="spellEnd"/>
                      <w:r w:rsidR="00A86B9D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862E0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62E07">
                        <w:rPr>
                          <w:sz w:val="24"/>
                          <w:szCs w:val="24"/>
                        </w:rPr>
                        <w:t>mosselen</w:t>
                      </w:r>
                      <w:proofErr w:type="spellEnd"/>
                      <w:r w:rsidRPr="00862E07">
                        <w:rPr>
                          <w:sz w:val="24"/>
                          <w:szCs w:val="24"/>
                        </w:rPr>
                        <w:t>, vet (</w:t>
                      </w:r>
                      <w:proofErr w:type="spellStart"/>
                      <w:r w:rsidRPr="00862E07">
                        <w:rPr>
                          <w:sz w:val="24"/>
                          <w:szCs w:val="24"/>
                        </w:rPr>
                        <w:t>reuzel</w:t>
                      </w:r>
                      <w:proofErr w:type="spellEnd"/>
                      <w:r w:rsidRPr="00862E07">
                        <w:rPr>
                          <w:sz w:val="24"/>
                          <w:szCs w:val="24"/>
                        </w:rPr>
                        <w:t xml:space="preserve">), </w:t>
                      </w:r>
                      <w:proofErr w:type="spellStart"/>
                      <w:r w:rsidRPr="00862E07">
                        <w:rPr>
                          <w:sz w:val="24"/>
                          <w:szCs w:val="24"/>
                        </w:rPr>
                        <w:t>cayennepeper</w:t>
                      </w:r>
                      <w:proofErr w:type="spellEnd"/>
                      <w:r w:rsidRPr="00862E07">
                        <w:rPr>
                          <w:sz w:val="24"/>
                          <w:szCs w:val="24"/>
                        </w:rPr>
                        <w:t xml:space="preserve">, oregano, verse </w:t>
                      </w:r>
                      <w:proofErr w:type="spellStart"/>
                      <w:r w:rsidR="00A86B9D">
                        <w:rPr>
                          <w:sz w:val="24"/>
                          <w:szCs w:val="24"/>
                        </w:rPr>
                        <w:t>k</w:t>
                      </w:r>
                      <w:r w:rsidRPr="00862E07">
                        <w:rPr>
                          <w:sz w:val="24"/>
                          <w:szCs w:val="24"/>
                        </w:rPr>
                        <w:t>oriander</w:t>
                      </w:r>
                      <w:proofErr w:type="spellEnd"/>
                      <w:r w:rsidRPr="00862E07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62E07">
                        <w:rPr>
                          <w:sz w:val="24"/>
                          <w:szCs w:val="24"/>
                        </w:rPr>
                        <w:t>stukjes</w:t>
                      </w:r>
                      <w:proofErr w:type="spellEnd"/>
                      <w:r w:rsidRPr="00862E07">
                        <w:rPr>
                          <w:sz w:val="24"/>
                          <w:szCs w:val="24"/>
                        </w:rPr>
                        <w:t xml:space="preserve"> paprika (rood en </w:t>
                      </w:r>
                      <w:proofErr w:type="spellStart"/>
                      <w:r w:rsidRPr="00862E07">
                        <w:rPr>
                          <w:sz w:val="24"/>
                          <w:szCs w:val="24"/>
                        </w:rPr>
                        <w:t>groen</w:t>
                      </w:r>
                      <w:proofErr w:type="spellEnd"/>
                      <w:r w:rsidRPr="00862E07">
                        <w:rPr>
                          <w:sz w:val="24"/>
                          <w:szCs w:val="24"/>
                        </w:rPr>
                        <w:t>)</w:t>
                      </w:r>
                      <w:r w:rsidR="00A86B9D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29" behindDoc="0" locked="0" layoutInCell="1" allowOverlap="1" wp14:anchorId="3B9F4FB2" wp14:editId="1DE50EF0">
                <wp:simplePos x="0" y="0"/>
                <wp:positionH relativeFrom="page">
                  <wp:posOffset>475615</wp:posOffset>
                </wp:positionH>
                <wp:positionV relativeFrom="page">
                  <wp:posOffset>5587365</wp:posOffset>
                </wp:positionV>
                <wp:extent cx="2055495" cy="558800"/>
                <wp:effectExtent l="0" t="0" r="0" b="0"/>
                <wp:wrapTight wrapText="bothSides">
                  <wp:wrapPolygon edited="0">
                    <wp:start x="267" y="982"/>
                    <wp:lineTo x="267" y="19636"/>
                    <wp:lineTo x="21086" y="19636"/>
                    <wp:lineTo x="21086" y="982"/>
                    <wp:lineTo x="267" y="982"/>
                  </wp:wrapPolygon>
                </wp:wrapTight>
                <wp:docPr id="18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49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A030BE" w14:textId="77777777" w:rsidR="00F56907" w:rsidRPr="005A3ABE" w:rsidRDefault="00F56907" w:rsidP="005A3ABE">
                            <w:pPr>
                              <w:pStyle w:val="Heading1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  <w:szCs w:val="36"/>
                              </w:rPr>
                              <w:t>Ingredienten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7.45pt;margin-top:439.95pt;width:161.85pt;height:44pt;z-index:2517893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" filled="f" stroked="f">
                <v:textbox inset=",7.2pt,,7.2pt">
                  <w:txbxContent>
                    <w:p w14:paraId="1CA030BE" w14:textId="77777777" w:rsidR="00F56907" w:rsidRPr="005A3ABE" w:rsidRDefault="00F56907" w:rsidP="005A3ABE">
                      <w:pPr>
                        <w:pStyle w:val="Heading1"/>
                        <w:rPr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sz w:val="36"/>
                          <w:szCs w:val="36"/>
                        </w:rPr>
                        <w:t>Ingredienten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69" behindDoc="0" locked="0" layoutInCell="1" allowOverlap="1" wp14:anchorId="4E514C8D" wp14:editId="64C530B1">
                <wp:simplePos x="0" y="0"/>
                <wp:positionH relativeFrom="page">
                  <wp:posOffset>539115</wp:posOffset>
                </wp:positionH>
                <wp:positionV relativeFrom="page">
                  <wp:posOffset>3238500</wp:posOffset>
                </wp:positionV>
                <wp:extent cx="2813685" cy="2442633"/>
                <wp:effectExtent l="0" t="0" r="0" b="0"/>
                <wp:wrapTight wrapText="bothSides">
                  <wp:wrapPolygon edited="0">
                    <wp:start x="195" y="225"/>
                    <wp:lineTo x="195" y="21117"/>
                    <wp:lineTo x="21254" y="21117"/>
                    <wp:lineTo x="21254" y="225"/>
                    <wp:lineTo x="195" y="225"/>
                  </wp:wrapPolygon>
                </wp:wrapTight>
                <wp:docPr id="19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685" cy="24426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8EDF56" w14:textId="73487E9E" w:rsidR="00F56907" w:rsidRDefault="00F56907" w:rsidP="00A86B9D">
                            <w:pPr>
                              <w:pStyle w:val="Heading1"/>
                              <w:spacing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Olhao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(Algarve, Portugal)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waren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we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gast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bij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Januario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Amador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om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verjaardag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van Peter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Tassent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vieren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, die met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een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tweetal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vrienden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bij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ons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aan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boord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was. We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aten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daar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deze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voortreffelijke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cataplana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mochten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meekijken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in de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keuken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Een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recept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had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Januario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niet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, maar de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ingredienten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86B9D">
                              <w:rPr>
                                <w:sz w:val="24"/>
                                <w:szCs w:val="24"/>
                              </w:rPr>
                              <w:t>we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rden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in  de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hieronder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genoemde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volgorde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in het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cataplana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pannetje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gedaan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="00A86B9D">
                              <w:rPr>
                                <w:sz w:val="24"/>
                                <w:szCs w:val="24"/>
                              </w:rPr>
                              <w:t>edurende</w:t>
                            </w:r>
                            <w:proofErr w:type="spellEnd"/>
                            <w:r w:rsidR="00A86B9D">
                              <w:rPr>
                                <w:sz w:val="24"/>
                                <w:szCs w:val="24"/>
                              </w:rPr>
                              <w:t xml:space="preserve"> 12 </w:t>
                            </w:r>
                            <w:proofErr w:type="spellStart"/>
                            <w:r w:rsidR="00A86B9D">
                              <w:rPr>
                                <w:sz w:val="24"/>
                                <w:szCs w:val="24"/>
                              </w:rPr>
                              <w:t>minuutjes</w:t>
                            </w:r>
                            <w:proofErr w:type="spellEnd"/>
                            <w:r w:rsidR="00A86B9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86B9D">
                              <w:rPr>
                                <w:sz w:val="24"/>
                                <w:szCs w:val="24"/>
                              </w:rPr>
                              <w:t>gestoofd</w:t>
                            </w:r>
                            <w:proofErr w:type="spellEnd"/>
                            <w:r w:rsidR="00A86B9D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="00A86B9D">
                              <w:rPr>
                                <w:sz w:val="24"/>
                                <w:szCs w:val="24"/>
                              </w:rPr>
                              <w:t>Dat</w:t>
                            </w:r>
                            <w:proofErr w:type="spellEnd"/>
                            <w:r w:rsidR="00A86B9D">
                              <w:rPr>
                                <w:sz w:val="24"/>
                                <w:szCs w:val="24"/>
                              </w:rPr>
                              <w:t xml:space="preserve"> was </w:t>
                            </w:r>
                            <w:proofErr w:type="spellStart"/>
                            <w:r w:rsidR="00A86B9D">
                              <w:rPr>
                                <w:sz w:val="24"/>
                                <w:szCs w:val="24"/>
                              </w:rPr>
                              <w:t>alles</w:t>
                            </w:r>
                            <w:proofErr w:type="spellEnd"/>
                            <w:r w:rsidR="00A86B9D">
                              <w:rPr>
                                <w:sz w:val="24"/>
                                <w:szCs w:val="24"/>
                              </w:rPr>
                              <w:t xml:space="preserve">! </w:t>
                            </w:r>
                            <w:proofErr w:type="gramStart"/>
                            <w:r w:rsidR="00A86B9D">
                              <w:rPr>
                                <w:sz w:val="24"/>
                                <w:szCs w:val="24"/>
                              </w:rPr>
                              <w:t xml:space="preserve">De </w:t>
                            </w:r>
                            <w:proofErr w:type="spellStart"/>
                            <w:r w:rsidR="00A86B9D">
                              <w:rPr>
                                <w:sz w:val="24"/>
                                <w:szCs w:val="24"/>
                              </w:rPr>
                              <w:t>rijst</w:t>
                            </w:r>
                            <w:proofErr w:type="spellEnd"/>
                            <w:r w:rsidR="00A86B9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86B9D">
                              <w:rPr>
                                <w:sz w:val="24"/>
                                <w:szCs w:val="24"/>
                              </w:rPr>
                              <w:t>werd</w:t>
                            </w:r>
                            <w:proofErr w:type="spellEnd"/>
                            <w:r w:rsidR="00A86B9D">
                              <w:rPr>
                                <w:sz w:val="24"/>
                                <w:szCs w:val="24"/>
                              </w:rPr>
                              <w:t xml:space="preserve"> apart </w:t>
                            </w:r>
                            <w:proofErr w:type="spellStart"/>
                            <w:r w:rsidR="00A86B9D">
                              <w:rPr>
                                <w:sz w:val="24"/>
                                <w:szCs w:val="24"/>
                              </w:rPr>
                              <w:t>gekookt</w:t>
                            </w:r>
                            <w:proofErr w:type="spellEnd"/>
                            <w:r w:rsidR="00A86B9D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="00A86B9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69B2D52" w14:textId="77777777" w:rsidR="00F56907" w:rsidRPr="00F56907" w:rsidRDefault="00F56907" w:rsidP="00F56907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5CCDD23" w14:textId="77777777" w:rsidR="00F56907" w:rsidRDefault="00F56907" w:rsidP="00F56907"/>
                          <w:p w14:paraId="010ACD78" w14:textId="77777777" w:rsidR="00F56907" w:rsidRPr="00F56907" w:rsidRDefault="00F56907" w:rsidP="00F56907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2.45pt;margin-top:255pt;width:221.55pt;height:192.35pt;z-index:2517995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" filled="f" stroked="f">
                <v:textbox inset=",7.2pt,,7.2pt">
                  <w:txbxContent>
                    <w:p w14:paraId="7C8EDF56" w14:textId="73487E9E" w:rsidR="00F56907" w:rsidRDefault="00F56907" w:rsidP="00A86B9D">
                      <w:pPr>
                        <w:pStyle w:val="Heading1"/>
                        <w:spacing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Olhao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(Algarve, Portugal)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waren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we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gast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bij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Januario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Amador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om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verjaardag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van Peter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Tassent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vieren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, die met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een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tweetal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vrienden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bij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ons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aan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boord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was. We </w:t>
                      </w: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</w:rPr>
                        <w:t>aten</w:t>
                      </w:r>
                      <w:proofErr w:type="spellEnd"/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daar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deze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voortreffelijke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cataplana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en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mochten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meekijken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in de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keuken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Een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recept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had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Januario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niet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, maar de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ingredienten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86B9D">
                        <w:rPr>
                          <w:sz w:val="24"/>
                          <w:szCs w:val="24"/>
                        </w:rPr>
                        <w:t>we</w:t>
                      </w:r>
                      <w:r>
                        <w:rPr>
                          <w:sz w:val="24"/>
                          <w:szCs w:val="24"/>
                        </w:rPr>
                        <w:t>rden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in  de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hieronder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genoemde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volgorde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in het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cataplana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pannetje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gedaan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en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g</w:t>
                      </w:r>
                      <w:r w:rsidR="00A86B9D">
                        <w:rPr>
                          <w:sz w:val="24"/>
                          <w:szCs w:val="24"/>
                        </w:rPr>
                        <w:t>edurende</w:t>
                      </w:r>
                      <w:proofErr w:type="spellEnd"/>
                      <w:r w:rsidR="00A86B9D">
                        <w:rPr>
                          <w:sz w:val="24"/>
                          <w:szCs w:val="24"/>
                        </w:rPr>
                        <w:t xml:space="preserve"> 12 </w:t>
                      </w:r>
                      <w:proofErr w:type="spellStart"/>
                      <w:r w:rsidR="00A86B9D">
                        <w:rPr>
                          <w:sz w:val="24"/>
                          <w:szCs w:val="24"/>
                        </w:rPr>
                        <w:t>minuutjes</w:t>
                      </w:r>
                      <w:proofErr w:type="spellEnd"/>
                      <w:r w:rsidR="00A86B9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86B9D">
                        <w:rPr>
                          <w:sz w:val="24"/>
                          <w:szCs w:val="24"/>
                        </w:rPr>
                        <w:t>gestoofd</w:t>
                      </w:r>
                      <w:proofErr w:type="spellEnd"/>
                      <w:r w:rsidR="00A86B9D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="00A86B9D">
                        <w:rPr>
                          <w:sz w:val="24"/>
                          <w:szCs w:val="24"/>
                        </w:rPr>
                        <w:t>Dat</w:t>
                      </w:r>
                      <w:proofErr w:type="spellEnd"/>
                      <w:r w:rsidR="00A86B9D">
                        <w:rPr>
                          <w:sz w:val="24"/>
                          <w:szCs w:val="24"/>
                        </w:rPr>
                        <w:t xml:space="preserve"> was </w:t>
                      </w:r>
                      <w:proofErr w:type="spellStart"/>
                      <w:r w:rsidR="00A86B9D">
                        <w:rPr>
                          <w:sz w:val="24"/>
                          <w:szCs w:val="24"/>
                        </w:rPr>
                        <w:t>alles</w:t>
                      </w:r>
                      <w:proofErr w:type="spellEnd"/>
                      <w:r w:rsidR="00A86B9D">
                        <w:rPr>
                          <w:sz w:val="24"/>
                          <w:szCs w:val="24"/>
                        </w:rPr>
                        <w:t xml:space="preserve">! </w:t>
                      </w:r>
                      <w:proofErr w:type="gramStart"/>
                      <w:r w:rsidR="00A86B9D">
                        <w:rPr>
                          <w:sz w:val="24"/>
                          <w:szCs w:val="24"/>
                        </w:rPr>
                        <w:t xml:space="preserve">De </w:t>
                      </w:r>
                      <w:proofErr w:type="spellStart"/>
                      <w:r w:rsidR="00A86B9D">
                        <w:rPr>
                          <w:sz w:val="24"/>
                          <w:szCs w:val="24"/>
                        </w:rPr>
                        <w:t>rijst</w:t>
                      </w:r>
                      <w:proofErr w:type="spellEnd"/>
                      <w:r w:rsidR="00A86B9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86B9D">
                        <w:rPr>
                          <w:sz w:val="24"/>
                          <w:szCs w:val="24"/>
                        </w:rPr>
                        <w:t>werd</w:t>
                      </w:r>
                      <w:proofErr w:type="spellEnd"/>
                      <w:r w:rsidR="00A86B9D">
                        <w:rPr>
                          <w:sz w:val="24"/>
                          <w:szCs w:val="24"/>
                        </w:rPr>
                        <w:t xml:space="preserve"> apart </w:t>
                      </w:r>
                      <w:proofErr w:type="spellStart"/>
                      <w:r w:rsidR="00A86B9D">
                        <w:rPr>
                          <w:sz w:val="24"/>
                          <w:szCs w:val="24"/>
                        </w:rPr>
                        <w:t>gekookt</w:t>
                      </w:r>
                      <w:proofErr w:type="spellEnd"/>
                      <w:r w:rsidR="00A86B9D">
                        <w:rPr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="00A86B9D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569B2D52" w14:textId="77777777" w:rsidR="00F56907" w:rsidRPr="00F56907" w:rsidRDefault="00F56907" w:rsidP="00F56907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35CCDD23" w14:textId="77777777" w:rsidR="00F56907" w:rsidRDefault="00F56907" w:rsidP="00F56907"/>
                    <w:p w14:paraId="010ACD78" w14:textId="77777777" w:rsidR="00F56907" w:rsidRPr="00F56907" w:rsidRDefault="00F56907" w:rsidP="00F56907"/>
                  </w:txbxContent>
                </v:textbox>
                <w10:wrap type="tight" anchorx="page" anchory="page"/>
              </v:shape>
            </w:pict>
          </mc:Fallback>
        </mc:AlternateContent>
      </w:r>
      <w:r w:rsidR="0036691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3281B9" wp14:editId="41A752C0">
                <wp:simplePos x="0" y="0"/>
                <wp:positionH relativeFrom="page">
                  <wp:posOffset>475615</wp:posOffset>
                </wp:positionH>
                <wp:positionV relativeFrom="page">
                  <wp:posOffset>2654300</wp:posOffset>
                </wp:positionV>
                <wp:extent cx="2877820" cy="508000"/>
                <wp:effectExtent l="0" t="0" r="0" b="0"/>
                <wp:wrapTight wrapText="bothSides">
                  <wp:wrapPolygon edited="0">
                    <wp:start x="191" y="1080"/>
                    <wp:lineTo x="191" y="19440"/>
                    <wp:lineTo x="21162" y="19440"/>
                    <wp:lineTo x="21162" y="1080"/>
                    <wp:lineTo x="191" y="1080"/>
                  </wp:wrapPolygon>
                </wp:wrapTight>
                <wp:docPr id="15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6EB9AE1" w14:textId="77777777" w:rsidR="00F56907" w:rsidRPr="00862E07" w:rsidRDefault="00F56907" w:rsidP="00862E07">
                            <w:pPr>
                              <w:pStyle w:val="Heading1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62E07">
                              <w:rPr>
                                <w:sz w:val="36"/>
                                <w:szCs w:val="36"/>
                              </w:rPr>
                              <w:t>Cataplana</w:t>
                            </w:r>
                            <w:proofErr w:type="spellEnd"/>
                            <w:r w:rsidRPr="00862E07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62E07">
                              <w:rPr>
                                <w:sz w:val="36"/>
                                <w:szCs w:val="36"/>
                              </w:rPr>
                              <w:t>marisque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37.45pt;margin-top:209pt;width:226.6pt;height:40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" filled="f" stroked="f">
                <v:textbox inset=",7.2pt,,7.2pt">
                  <w:txbxContent>
                    <w:p w14:paraId="16EB9AE1" w14:textId="77777777" w:rsidR="00F56907" w:rsidRPr="00862E07" w:rsidRDefault="00F56907" w:rsidP="00862E07">
                      <w:pPr>
                        <w:pStyle w:val="Heading1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1" w:name="_GoBack"/>
                      <w:proofErr w:type="spellStart"/>
                      <w:r w:rsidRPr="00862E07">
                        <w:rPr>
                          <w:sz w:val="36"/>
                          <w:szCs w:val="36"/>
                        </w:rPr>
                        <w:t>Cataplana</w:t>
                      </w:r>
                      <w:proofErr w:type="spellEnd"/>
                      <w:r w:rsidRPr="00862E07"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62E07">
                        <w:rPr>
                          <w:sz w:val="36"/>
                          <w:szCs w:val="36"/>
                        </w:rPr>
                        <w:t>marisque</w:t>
                      </w:r>
                      <w:proofErr w:type="spellEnd"/>
                    </w:p>
                    <w:bookmarkEnd w:id="1"/>
                  </w:txbxContent>
                </v:textbox>
                <w10:wrap type="tight" anchorx="page" anchory="page"/>
              </v:shape>
            </w:pict>
          </mc:Fallback>
        </mc:AlternateContent>
      </w:r>
      <w:r w:rsidR="00366918">
        <w:rPr>
          <w:noProof/>
        </w:rPr>
        <w:drawing>
          <wp:anchor distT="0" distB="0" distL="114300" distR="114300" simplePos="0" relativeHeight="251800593" behindDoc="0" locked="0" layoutInCell="1" allowOverlap="1" wp14:anchorId="4B1E6099" wp14:editId="2E3ECE4F">
            <wp:simplePos x="0" y="0"/>
            <wp:positionH relativeFrom="page">
              <wp:posOffset>475615</wp:posOffset>
            </wp:positionH>
            <wp:positionV relativeFrom="page">
              <wp:posOffset>283845</wp:posOffset>
            </wp:positionV>
            <wp:extent cx="2999105" cy="2249170"/>
            <wp:effectExtent l="381000" t="330200" r="429895" b="316230"/>
            <wp:wrapThrough wrapText="bothSides">
              <wp:wrapPolygon edited="0">
                <wp:start x="19574" y="-3171"/>
                <wp:lineTo x="-2744" y="-2683"/>
                <wp:lineTo x="-2744" y="5123"/>
                <wp:lineTo x="-1646" y="12928"/>
                <wp:lineTo x="-366" y="24393"/>
                <wp:lineTo x="4025" y="24393"/>
                <wp:lineTo x="4207" y="23905"/>
                <wp:lineTo x="24513" y="20734"/>
                <wp:lineTo x="21586" y="-3171"/>
                <wp:lineTo x="19574" y="-3171"/>
              </wp:wrapPolygon>
            </wp:wrapThrough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891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2249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C22">
        <w:rPr>
          <w:noProof/>
        </w:rPr>
        <w:drawing>
          <wp:anchor distT="0" distB="0" distL="118745" distR="118745" simplePos="0" relativeHeight="251795473" behindDoc="0" locked="0" layoutInCell="0" allowOverlap="1" wp14:anchorId="6835DCA6" wp14:editId="755EB25B">
            <wp:simplePos x="0" y="0"/>
            <wp:positionH relativeFrom="page">
              <wp:posOffset>8140700</wp:posOffset>
            </wp:positionH>
            <wp:positionV relativeFrom="page">
              <wp:posOffset>972820</wp:posOffset>
            </wp:positionV>
            <wp:extent cx="558800" cy="595630"/>
            <wp:effectExtent l="101600" t="101600" r="101600" b="90170"/>
            <wp:wrapTight wrapText="bothSides">
              <wp:wrapPolygon edited="0">
                <wp:start x="3927" y="-3684"/>
                <wp:lineTo x="-3927" y="-2763"/>
                <wp:lineTo x="-3927" y="16580"/>
                <wp:lineTo x="3927" y="23949"/>
                <wp:lineTo x="16691" y="23949"/>
                <wp:lineTo x="17673" y="23028"/>
                <wp:lineTo x="24545" y="12896"/>
                <wp:lineTo x="24545" y="9211"/>
                <wp:lineTo x="17673" y="-2763"/>
                <wp:lineTo x="16691" y="-3684"/>
                <wp:lineTo x="3927" y="-3684"/>
              </wp:wrapPolygon>
            </wp:wrapTight>
            <wp:docPr id="195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9563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63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C22">
        <w:rPr>
          <w:noProof/>
        </w:rPr>
        <mc:AlternateContent>
          <mc:Choice Requires="wps">
            <w:drawing>
              <wp:anchor distT="0" distB="0" distL="114300" distR="114300" simplePos="0" relativeHeight="251793425" behindDoc="0" locked="0" layoutInCell="1" allowOverlap="1" wp14:anchorId="4CED3608" wp14:editId="433EBD2E">
                <wp:simplePos x="0" y="0"/>
                <wp:positionH relativeFrom="page">
                  <wp:posOffset>7082790</wp:posOffset>
                </wp:positionH>
                <wp:positionV relativeFrom="page">
                  <wp:posOffset>6664325</wp:posOffset>
                </wp:positionV>
                <wp:extent cx="2877820" cy="508000"/>
                <wp:effectExtent l="0" t="0" r="0" b="0"/>
                <wp:wrapTight wrapText="bothSides">
                  <wp:wrapPolygon edited="0">
                    <wp:start x="191" y="1080"/>
                    <wp:lineTo x="191" y="19440"/>
                    <wp:lineTo x="21162" y="19440"/>
                    <wp:lineTo x="21162" y="1080"/>
                    <wp:lineTo x="191" y="1080"/>
                  </wp:wrapPolygon>
                </wp:wrapTight>
                <wp:docPr id="19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74E4C3" w14:textId="77777777" w:rsidR="00F56907" w:rsidRPr="00EB4540" w:rsidRDefault="00F56907" w:rsidP="00BD3C22">
                            <w:pPr>
                              <w:pStyle w:val="Heading1"/>
                            </w:pPr>
                            <w:proofErr w:type="spellStart"/>
                            <w:r>
                              <w:t>Januario</w:t>
                            </w:r>
                            <w:proofErr w:type="spellEnd"/>
                            <w:r>
                              <w:t xml:space="preserve"> Amador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57.7pt;margin-top:524.75pt;width:226.6pt;height:40pt;z-index:2517934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" filled="f" stroked="f">
                <v:textbox inset=",7.2pt,,7.2pt">
                  <w:txbxContent>
                    <w:p w14:paraId="0574E4C3" w14:textId="77777777" w:rsidR="00F56907" w:rsidRPr="00EB4540" w:rsidRDefault="00F56907" w:rsidP="00BD3C22">
                      <w:pPr>
                        <w:pStyle w:val="Heading1"/>
                      </w:pPr>
                      <w:proofErr w:type="spellStart"/>
                      <w:r>
                        <w:t>Januario</w:t>
                      </w:r>
                      <w:proofErr w:type="spellEnd"/>
                      <w:r>
                        <w:t xml:space="preserve"> Amador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D3C2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EC533E" wp14:editId="7D4260F0">
                <wp:simplePos x="0" y="0"/>
                <wp:positionH relativeFrom="page">
                  <wp:posOffset>6934200</wp:posOffset>
                </wp:positionH>
                <wp:positionV relativeFrom="page">
                  <wp:posOffset>6426200</wp:posOffset>
                </wp:positionV>
                <wp:extent cx="2701290" cy="888365"/>
                <wp:effectExtent l="0" t="0" r="0" b="635"/>
                <wp:wrapTight wrapText="bothSides">
                  <wp:wrapPolygon edited="0">
                    <wp:start x="0" y="0"/>
                    <wp:lineTo x="0" y="20998"/>
                    <wp:lineTo x="21326" y="20998"/>
                    <wp:lineTo x="21326" y="0"/>
                    <wp:lineTo x="0" y="0"/>
                  </wp:wrapPolygon>
                </wp:wrapTight>
                <wp:docPr id="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1290" cy="888365"/>
                        </a:xfrm>
                        <a:custGeom>
                          <a:avLst/>
                          <a:gdLst>
                            <a:gd name="T0" fmla="*/ 0 w 4752"/>
                            <a:gd name="T1" fmla="*/ 34 h 2327"/>
                            <a:gd name="T2" fmla="*/ 0 w 4752"/>
                            <a:gd name="T3" fmla="*/ 2327 h 2327"/>
                            <a:gd name="T4" fmla="*/ 4725 w 4752"/>
                            <a:gd name="T5" fmla="*/ 2327 h 2327"/>
                            <a:gd name="T6" fmla="*/ 4752 w 4752"/>
                            <a:gd name="T7" fmla="*/ 0 h 2327"/>
                            <a:gd name="T8" fmla="*/ 0 w 4752"/>
                            <a:gd name="T9" fmla="*/ 34 h 23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52" h="2327">
                              <a:moveTo>
                                <a:pt x="0" y="34"/>
                              </a:moveTo>
                              <a:cubicBezTo>
                                <a:pt x="0" y="1180"/>
                                <a:pt x="0" y="2327"/>
                                <a:pt x="0" y="2327"/>
                              </a:cubicBezTo>
                              <a:lnTo>
                                <a:pt x="4725" y="2327"/>
                              </a:lnTo>
                              <a:cubicBezTo>
                                <a:pt x="4725" y="2327"/>
                                <a:pt x="4738" y="1163"/>
                                <a:pt x="4752" y="0"/>
                              </a:cubicBezTo>
                              <a:cubicBezTo>
                                <a:pt x="3992" y="386"/>
                                <a:pt x="2259" y="787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546pt;margin-top:506pt;width:212.7pt;height:69.9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52,23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" path="m0,34c0,1180,,2327,,2327l4725,2327c4725,2327,4738,1163,4752,,3992,386,2259,787,,34xe" fillcolor="#f96a1b [3205]" stroked="f">
                <v:fill color2="#cdd7d9 [3214]" rotate="t" focus="100%" type="gradient"/>
                <v:path arrowok="t" o:connecttype="custom" o:connectlocs="0,12980;0,888365;2685942,888365;2701290,0;0,12980" o:connectangles="0,0,0,0,0"/>
                <w10:wrap type="tight" anchorx="page" anchory="page"/>
              </v:shape>
            </w:pict>
          </mc:Fallback>
        </mc:AlternateContent>
      </w:r>
      <w:r w:rsidR="00BD3C22">
        <w:rPr>
          <w:noProof/>
        </w:rPr>
        <w:drawing>
          <wp:anchor distT="0" distB="0" distL="118745" distR="118745" simplePos="0" relativeHeight="251787276" behindDoc="0" locked="0" layoutInCell="0" allowOverlap="1" wp14:anchorId="768DDB35" wp14:editId="3B1F828E">
            <wp:simplePos x="0" y="0"/>
            <wp:positionH relativeFrom="page">
              <wp:posOffset>7658100</wp:posOffset>
            </wp:positionH>
            <wp:positionV relativeFrom="page">
              <wp:posOffset>1203325</wp:posOffset>
            </wp:positionV>
            <wp:extent cx="685800" cy="731520"/>
            <wp:effectExtent l="101600" t="101600" r="101600" b="106680"/>
            <wp:wrapTight wrapText="bothSides">
              <wp:wrapPolygon edited="0">
                <wp:start x="4800" y="-3000"/>
                <wp:lineTo x="-3200" y="-2250"/>
                <wp:lineTo x="-3200" y="16500"/>
                <wp:lineTo x="1600" y="21750"/>
                <wp:lineTo x="4800" y="24000"/>
                <wp:lineTo x="16000" y="24000"/>
                <wp:lineTo x="19200" y="21750"/>
                <wp:lineTo x="24000" y="10500"/>
                <wp:lineTo x="24000" y="7500"/>
                <wp:lineTo x="17600" y="-2250"/>
                <wp:lineTo x="16000" y="-3000"/>
                <wp:lineTo x="4800" y="-3000"/>
              </wp:wrapPolygon>
            </wp:wrapTight>
            <wp:docPr id="10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3152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635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BD3C22">
        <w:rPr>
          <w:noProof/>
        </w:rPr>
        <w:drawing>
          <wp:anchor distT="0" distB="0" distL="118745" distR="118745" simplePos="0" relativeHeight="251787275" behindDoc="0" locked="0" layoutInCell="0" allowOverlap="1" wp14:anchorId="42E056A1" wp14:editId="33683E8C">
            <wp:simplePos x="0" y="0"/>
            <wp:positionH relativeFrom="page">
              <wp:posOffset>6498590</wp:posOffset>
            </wp:positionH>
            <wp:positionV relativeFrom="page">
              <wp:posOffset>1054100</wp:posOffset>
            </wp:positionV>
            <wp:extent cx="914400" cy="1005840"/>
            <wp:effectExtent l="101600" t="101600" r="101600" b="111760"/>
            <wp:wrapTight wrapText="bothSides">
              <wp:wrapPolygon edited="0">
                <wp:start x="6000" y="-2182"/>
                <wp:lineTo x="-2400" y="-1636"/>
                <wp:lineTo x="-2400" y="17455"/>
                <wp:lineTo x="6000" y="23455"/>
                <wp:lineTo x="15000" y="23455"/>
                <wp:lineTo x="15600" y="22909"/>
                <wp:lineTo x="23400" y="16364"/>
                <wp:lineTo x="23400" y="5455"/>
                <wp:lineTo x="16800" y="-1636"/>
                <wp:lineTo x="15000" y="-2182"/>
                <wp:lineTo x="6000" y="-2182"/>
              </wp:wrapPolygon>
            </wp:wrapTight>
            <wp:docPr id="11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058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BD3C22">
        <w:rPr>
          <w:noProof/>
        </w:rPr>
        <w:drawing>
          <wp:anchor distT="0" distB="0" distL="118745" distR="118745" simplePos="0" relativeHeight="251787272" behindDoc="0" locked="0" layoutInCell="0" allowOverlap="1" wp14:anchorId="41345574" wp14:editId="0FBF1FC1">
            <wp:simplePos x="0" y="0"/>
            <wp:positionH relativeFrom="page">
              <wp:posOffset>4724400</wp:posOffset>
            </wp:positionH>
            <wp:positionV relativeFrom="page">
              <wp:posOffset>561975</wp:posOffset>
            </wp:positionV>
            <wp:extent cx="1333500" cy="1386205"/>
            <wp:effectExtent l="101600" t="101600" r="114300" b="112395"/>
            <wp:wrapTight wrapText="bothSides">
              <wp:wrapPolygon edited="0">
                <wp:start x="6994" y="-1583"/>
                <wp:lineTo x="-823" y="-1187"/>
                <wp:lineTo x="-1646" y="5145"/>
                <wp:lineTo x="-1646" y="15831"/>
                <wp:lineTo x="0" y="17810"/>
                <wp:lineTo x="0" y="18206"/>
                <wp:lineTo x="6583" y="22560"/>
                <wp:lineTo x="6994" y="22956"/>
                <wp:lineTo x="14400" y="22956"/>
                <wp:lineTo x="14811" y="22560"/>
                <wp:lineTo x="21394" y="18206"/>
                <wp:lineTo x="21394" y="17810"/>
                <wp:lineTo x="23040" y="11874"/>
                <wp:lineTo x="23040" y="11478"/>
                <wp:lineTo x="22217" y="5541"/>
                <wp:lineTo x="22217" y="3562"/>
                <wp:lineTo x="16457" y="-1187"/>
                <wp:lineTo x="14400" y="-1583"/>
                <wp:lineTo x="6994" y="-1583"/>
              </wp:wrapPolygon>
            </wp:wrapTight>
            <wp:docPr id="17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8620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077">
        <w:rPr>
          <w:noProof/>
        </w:rPr>
        <mc:AlternateContent>
          <mc:Choice Requires="wpg">
            <w:drawing>
              <wp:anchor distT="0" distB="0" distL="114300" distR="114300" simplePos="0" relativeHeight="251657214" behindDoc="0" locked="0" layoutInCell="1" allowOverlap="1" wp14:anchorId="3231F612" wp14:editId="41B9EAE7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9144000" cy="1676400"/>
                <wp:effectExtent l="0" t="0" r="0" b="0"/>
                <wp:wrapTight wrapText="bothSides">
                  <wp:wrapPolygon edited="0">
                    <wp:start x="0" y="0"/>
                    <wp:lineTo x="0" y="21273"/>
                    <wp:lineTo x="180" y="21273"/>
                    <wp:lineTo x="11580" y="20945"/>
                    <wp:lineTo x="20400" y="18655"/>
                    <wp:lineTo x="20340" y="15709"/>
                    <wp:lineTo x="21540" y="14400"/>
                    <wp:lineTo x="21540" y="0"/>
                    <wp:lineTo x="0" y="0"/>
                  </wp:wrapPolygon>
                </wp:wrapTight>
                <wp:docPr id="14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676400"/>
                          <a:chOff x="720" y="720"/>
                          <a:chExt cx="14400" cy="2640"/>
                        </a:xfrm>
                      </wpg:grpSpPr>
                      <wps:wsp>
                        <wps:cNvPr id="142" name="Freeform 9"/>
                        <wps:cNvSpPr>
                          <a:spLocks/>
                        </wps:cNvSpPr>
                        <wps:spPr bwMode="auto">
                          <a:xfrm>
                            <a:off x="720" y="120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0"/>
                        <wps:cNvSpPr>
                          <a:spLocks/>
                        </wps:cNvSpPr>
                        <wps:spPr bwMode="auto">
                          <a:xfrm>
                            <a:off x="720" y="1055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1"/>
                        <wps:cNvSpPr>
                          <a:spLocks/>
                        </wps:cNvSpPr>
                        <wps:spPr bwMode="auto">
                          <a:xfrm>
                            <a:off x="720" y="80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2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6pt;margin-top:36pt;width:10in;height:132pt;z-index:251657214;mso-position-horizontal-relative:page;mso-position-vertical-relative:page" coordorigin="720,720" coordsize="14400,26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">
                <v:shape id="Freeform 9" o:spid="_x0000_s1027" style="position:absolute;left:720;top:1200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Y80KxAAA&#10;ANwAAAAPAAAAZHJzL2Rvd25yZXYueG1sRE9La8JAEL4X/A/LCL0U3ZiqLdFVpFDx4MXHocchO02C&#10;2dm4u5rk33cLgrf5+J6zXHemFndyvrKsYDJOQBDnVldcKDifvkefIHxA1lhbJgU9eVivBi9LzLRt&#10;+UD3YyhEDGGfoYIyhCaT0uclGfRj2xBH7tc6gyFCV0jtsI3hppZpksylwYpjQ4kNfZWUX443o+Bj&#10;+35928l9v02n7eTwc3bXfuaUeh12mwWIQF14ih/unY7zpyn8PxMvkK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2PNCsQAAADcAAAADwAAAAAAAAAAAAAAAACXAgAAZHJzL2Rv&#10;d25yZXYueG1sUEsFBgAAAAAEAAQA9QAAAIgDAAAAAA==&#10;" path="m0,0l14400,,14400,1239c14400,1239,11183,2012,9580,1959,7972,1926,7120,980,4780,920,2440,860,720,1481,20,2160,20,1180,,,,0xe" fillcolor="white [3212]" stroked="f">
                  <v:path arrowok="t" o:connecttype="custom" o:connectlocs="0,0;14400,0;14400,1239;9580,1959;4780,920;20,2160;0,0" o:connectangles="0,0,0,0,0,0,0"/>
                </v:shape>
                <v:shape id="Freeform 10" o:spid="_x0000_s1028" style="position:absolute;left:720;top:1055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fu5PwQAA&#10;ANwAAAAPAAAAZHJzL2Rvd25yZXYueG1sRE9LawIxEL4X/A9hhN5q4gOxq1FELPSq9rK3YTPuBjeT&#10;ZRPjtr++EQq9zcf3nM1ucK1I1AfrWcN0okAQV95YrjV8XT7eViBCRDbYeiYN3xRgtx29bLAw/sEn&#10;SudYixzCoUANTYxdIWWoGnIYJr4jztzV9w5jhn0tTY+PHO5aOVNqKR1azg0NdnRoqLqd706DSqv0&#10;c5+/2zSzp6MvS1XV5VHr1/GwX4OINMR/8Z/70+T5izk8n8kXyO0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37uT8EAAADcAAAADwAAAAAAAAAAAAAAAACXAgAAZHJzL2Rvd25y&#10;ZXYueG1sUEsFBgAAAAAEAAQA9QAAAIUDAAAAAA==&#10;" path="m0,0l14400,,14400,1239c14400,1239,11183,2012,9580,1959,7972,1926,7120,980,4780,920,2440,860,720,1481,20,2160,20,1180,,,,0xe" fillcolor="#cdd7d9 [3214]" stroked="f">
                  <v:fill color2="#f96a1b [3205]" rotate="t" focus="100%" type="gradient"/>
                  <v:path arrowok="t" o:connecttype="custom" o:connectlocs="0,0;14400,0;14400,1239;9580,1959;4780,920;20,2160;0,0" o:connectangles="0,0,0,0,0,0,0"/>
                </v:shape>
                <v:shape id="Freeform 11" o:spid="_x0000_s1029" style="position:absolute;left:720;top:800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xvDlxAAA&#10;ANwAAAAPAAAAZHJzL2Rvd25yZXYueG1sRE9Na8JAEL0X/A/LCL2UutGmVVI3oRQqHrxoPXgcsmMS&#10;mp2Nu1uT/PtuQfA2j/c562IwrbiS841lBfNZAoK4tLrhSsHx++t5BcIHZI2tZVIwkocinzysMdO2&#10;5z1dD6ESMYR9hgrqELpMSl/WZNDPbEccubN1BkOErpLaYR/DTSsXSfImDTYcG2rs6LOm8ufwaxQs&#10;Ny+Xp63cjZtF2s/3p6O7jK9Oqcfp8PEOItAQ7uKbe6vj/DSF/2fiBTL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8bw5cQAAADcAAAADwAAAAAAAAAAAAAAAACXAgAAZHJzL2Rv&#10;d25yZXYueG1sUEsFBgAAAAAEAAQA9QAAAIgDAAAAAA==&#10;" path="m0,0l14400,,14400,1239c14400,1239,11183,2012,9580,1959,7972,1926,7120,980,4780,920,2440,860,720,1481,20,2160,20,1180,,,,0xe" fillcolor="white [3212]" stroked="f">
                  <v:path arrowok="t" o:connecttype="custom" o:connectlocs="0,0;14400,0;14400,1239;9580,1959;4780,920;20,2160;0,0" o:connectangles="0,0,0,0,0,0,0"/>
                </v:shape>
                <v:shape id="Freeform 12" o:spid="_x0000_s1030" style="position:absolute;left:720;top:720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0p9CwwAA&#10;ANwAAAAPAAAAZHJzL2Rvd25yZXYueG1sRE9La8JAEL4L/Q/LFLzpRvtQohsprYVCD2Kq9zE7JiHZ&#10;2bC70fTfdwuCt/n4nrPeDKYVF3K+tqxgNk1AEBdW11wqOPx8TpYgfEDW2FomBb/kYZM9jNaYanvl&#10;PV3yUIoYwj5FBVUIXSqlLyoy6Ke2I47c2TqDIUJXSu3wGsNNK+dJ8ioN1hwbKuzovaKiyXuj4KPt&#10;d/n8+7jYHpqur5+OLtHFSanx4/C2AhFoCHfxzf2l4/znF/h/Jl4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0p9CwwAAANwAAAAPAAAAAAAAAAAAAAAAAJcCAABkcnMvZG93&#10;bnJldi54bWxQSwUGAAAAAAQABAD1AAAAhwMAAAAA&#10;" path="m0,0l14400,,14400,1239c14400,1239,11183,2012,9580,1959,7972,1926,7120,980,4780,920,2440,860,720,1481,20,2160,20,1180,,,,0xe" fillcolor="#797b7e [3204]" stroked="f">
                  <v:fill color2="#aeafb1 [1940]" rotate="t" focus="100%" type="gradient"/>
                  <v:path arrowok="t" o:connecttype="custom" o:connectlocs="0,0;14400,0;14400,1239;9580,1959;4780,920;20,2160;0,0" o:connectangles="0,0,0,0,0,0,0"/>
                </v:shape>
                <w10:wrap type="tight" anchorx="page" anchory="page"/>
              </v:group>
            </w:pict>
          </mc:Fallback>
        </mc:AlternateContent>
      </w:r>
      <w:r w:rsidR="003A049F">
        <w:rPr>
          <w:noProof/>
        </w:rPr>
        <w:drawing>
          <wp:anchor distT="0" distB="0" distL="114300" distR="114300" simplePos="0" relativeHeight="251654139" behindDoc="0" locked="0" layoutInCell="1" allowOverlap="1" wp14:anchorId="14757C02" wp14:editId="7A231544">
            <wp:simplePos x="0" y="0"/>
            <wp:positionH relativeFrom="page">
              <wp:posOffset>3474720</wp:posOffset>
            </wp:positionH>
            <wp:positionV relativeFrom="page">
              <wp:posOffset>1308100</wp:posOffset>
            </wp:positionV>
            <wp:extent cx="6160770" cy="5991860"/>
            <wp:effectExtent l="0" t="0" r="11430" b="2540"/>
            <wp:wrapSquare wrapText="bothSides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892 (1).jpg"/>
                    <pic:cNvPicPr/>
                  </pic:nvPicPr>
                  <pic:blipFill rotWithShape="1">
                    <a:blip r:embed="rId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29" b="1420"/>
                    <a:stretch/>
                  </pic:blipFill>
                  <pic:spPr bwMode="auto">
                    <a:xfrm>
                      <a:off x="0" y="0"/>
                      <a:ext cx="6160770" cy="599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11C">
        <w:rPr>
          <w:noProof/>
        </w:rPr>
        <w:drawing>
          <wp:anchor distT="0" distB="0" distL="118745" distR="118745" simplePos="0" relativeHeight="251787281" behindDoc="0" locked="0" layoutInCell="0" allowOverlap="1" wp14:anchorId="2EF3C8EA" wp14:editId="596F928C">
            <wp:simplePos x="0" y="0"/>
            <wp:positionH relativeFrom="page">
              <wp:posOffset>762000</wp:posOffset>
            </wp:positionH>
            <wp:positionV relativeFrom="page">
              <wp:posOffset>1148080</wp:posOffset>
            </wp:positionV>
            <wp:extent cx="685800" cy="731520"/>
            <wp:effectExtent l="101600" t="76200" r="50800" b="55880"/>
            <wp:wrapTight wrapText="bothSides">
              <wp:wrapPolygon edited="0">
                <wp:start x="5600" y="-2250"/>
                <wp:lineTo x="800" y="0"/>
                <wp:lineTo x="-3200" y="6000"/>
                <wp:lineTo x="-3200" y="13500"/>
                <wp:lineTo x="800" y="21750"/>
                <wp:lineTo x="5600" y="23250"/>
                <wp:lineTo x="6400" y="23250"/>
                <wp:lineTo x="14400" y="23250"/>
                <wp:lineTo x="15200" y="23250"/>
                <wp:lineTo x="18400" y="21750"/>
                <wp:lineTo x="23200" y="16500"/>
                <wp:lineTo x="23200" y="2250"/>
                <wp:lineTo x="15200" y="-2250"/>
                <wp:lineTo x="5600" y="-2250"/>
              </wp:wrapPolygon>
            </wp:wrapTight>
            <wp:docPr id="9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3152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635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C9511C">
        <w:rPr>
          <w:noProof/>
        </w:rPr>
        <w:drawing>
          <wp:anchor distT="0" distB="0" distL="118745" distR="118745" simplePos="0" relativeHeight="251787280" behindDoc="0" locked="0" layoutInCell="0" allowOverlap="1" wp14:anchorId="2855E106" wp14:editId="01A666B2">
            <wp:simplePos x="0" y="0"/>
            <wp:positionH relativeFrom="page">
              <wp:posOffset>3073400</wp:posOffset>
            </wp:positionH>
            <wp:positionV relativeFrom="page">
              <wp:posOffset>914400</wp:posOffset>
            </wp:positionV>
            <wp:extent cx="266700" cy="320040"/>
            <wp:effectExtent l="25400" t="50800" r="38100" b="35560"/>
            <wp:wrapTight wrapText="bothSides">
              <wp:wrapPolygon edited="0">
                <wp:start x="-2057" y="-3429"/>
                <wp:lineTo x="0" y="24000"/>
                <wp:lineTo x="18514" y="24000"/>
                <wp:lineTo x="18514" y="24000"/>
                <wp:lineTo x="24686" y="18857"/>
                <wp:lineTo x="24686" y="1714"/>
                <wp:lineTo x="20571" y="-3429"/>
                <wp:lineTo x="-2057" y="-3429"/>
              </wp:wrapPolygon>
            </wp:wrapTight>
            <wp:docPr id="8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200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C9511C">
        <w:rPr>
          <w:noProof/>
        </w:rPr>
        <w:drawing>
          <wp:anchor distT="0" distB="0" distL="118745" distR="118745" simplePos="0" relativeHeight="251787279" behindDoc="0" locked="0" layoutInCell="0" allowOverlap="1" wp14:anchorId="67BE6106" wp14:editId="0D9D2363">
            <wp:simplePos x="3632200" y="762000"/>
            <wp:positionH relativeFrom="page">
              <wp:posOffset>3611880</wp:posOffset>
            </wp:positionH>
            <wp:positionV relativeFrom="page">
              <wp:posOffset>758825</wp:posOffset>
            </wp:positionV>
            <wp:extent cx="822960" cy="889635"/>
            <wp:effectExtent l="101600" t="76200" r="91440" b="75565"/>
            <wp:wrapTight wrapText="bothSides">
              <wp:wrapPolygon edited="0">
                <wp:start x="5333" y="-1850"/>
                <wp:lineTo x="1333" y="0"/>
                <wp:lineTo x="-2667" y="5550"/>
                <wp:lineTo x="-1333" y="19118"/>
                <wp:lineTo x="6000" y="23435"/>
                <wp:lineTo x="8667" y="23435"/>
                <wp:lineTo x="12000" y="23435"/>
                <wp:lineTo x="14667" y="23435"/>
                <wp:lineTo x="22667" y="19118"/>
                <wp:lineTo x="22667" y="17884"/>
                <wp:lineTo x="23333" y="17884"/>
                <wp:lineTo x="24000" y="11101"/>
                <wp:lineTo x="24000" y="5550"/>
                <wp:lineTo x="18667" y="-617"/>
                <wp:lineTo x="15333" y="-1850"/>
                <wp:lineTo x="5333" y="-1850"/>
              </wp:wrapPolygon>
            </wp:wrapTight>
            <wp:docPr id="7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8963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C9511C">
        <w:rPr>
          <w:noProof/>
        </w:rPr>
        <w:drawing>
          <wp:anchor distT="0" distB="0" distL="118745" distR="118745" simplePos="0" relativeHeight="251787278" behindDoc="0" locked="0" layoutInCell="0" allowOverlap="1" wp14:anchorId="606343BC" wp14:editId="5B2A7B08">
            <wp:simplePos x="0" y="0"/>
            <wp:positionH relativeFrom="page">
              <wp:posOffset>9156700</wp:posOffset>
            </wp:positionH>
            <wp:positionV relativeFrom="page">
              <wp:posOffset>1257300</wp:posOffset>
            </wp:positionV>
            <wp:extent cx="228600" cy="274320"/>
            <wp:effectExtent l="25400" t="50800" r="50800" b="30480"/>
            <wp:wrapTight wrapText="bothSides">
              <wp:wrapPolygon edited="0">
                <wp:start x="-2400" y="-4000"/>
                <wp:lineTo x="-2400" y="24000"/>
                <wp:lineTo x="21600" y="24000"/>
                <wp:lineTo x="26400" y="16000"/>
                <wp:lineTo x="26400" y="2000"/>
                <wp:lineTo x="21600" y="-4000"/>
                <wp:lineTo x="-2400" y="-4000"/>
              </wp:wrapPolygon>
            </wp:wrapTight>
            <wp:docPr id="6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7432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C9511C">
        <w:rPr>
          <w:noProof/>
        </w:rPr>
        <w:drawing>
          <wp:anchor distT="0" distB="0" distL="118745" distR="118745" simplePos="0" relativeHeight="251787277" behindDoc="0" locked="0" layoutInCell="0" allowOverlap="1" wp14:anchorId="07BEC5CA" wp14:editId="3CB68EBB">
            <wp:simplePos x="0" y="0"/>
            <wp:positionH relativeFrom="page">
              <wp:posOffset>8483600</wp:posOffset>
            </wp:positionH>
            <wp:positionV relativeFrom="page">
              <wp:posOffset>1358900</wp:posOffset>
            </wp:positionV>
            <wp:extent cx="411480" cy="457200"/>
            <wp:effectExtent l="76200" t="50800" r="45720" b="25400"/>
            <wp:wrapTight wrapText="bothSides">
              <wp:wrapPolygon edited="0">
                <wp:start x="2667" y="-2400"/>
                <wp:lineTo x="-2667" y="2400"/>
                <wp:lineTo x="-4000" y="16800"/>
                <wp:lineTo x="1333" y="22800"/>
                <wp:lineTo x="2667" y="22800"/>
                <wp:lineTo x="18667" y="22800"/>
                <wp:lineTo x="20000" y="22800"/>
                <wp:lineTo x="24000" y="18000"/>
                <wp:lineTo x="24000" y="4800"/>
                <wp:lineTo x="18667" y="-2400"/>
                <wp:lineTo x="2667" y="-2400"/>
              </wp:wrapPolygon>
            </wp:wrapTight>
            <wp:docPr id="5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5720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C9511C">
        <w:rPr>
          <w:noProof/>
        </w:rPr>
        <w:drawing>
          <wp:anchor distT="0" distB="0" distL="118745" distR="118745" simplePos="0" relativeHeight="251787269" behindDoc="0" locked="0" layoutInCell="0" allowOverlap="1" wp14:anchorId="428E6630" wp14:editId="6BF31980">
            <wp:simplePos x="609600" y="1295400"/>
            <wp:positionH relativeFrom="page">
              <wp:posOffset>621665</wp:posOffset>
            </wp:positionH>
            <wp:positionV relativeFrom="page">
              <wp:posOffset>1298575</wp:posOffset>
            </wp:positionV>
            <wp:extent cx="815340" cy="847725"/>
            <wp:effectExtent l="101600" t="76200" r="73660" b="66675"/>
            <wp:wrapTight wrapText="bothSides">
              <wp:wrapPolygon edited="0">
                <wp:start x="5383" y="-1942"/>
                <wp:lineTo x="1346" y="0"/>
                <wp:lineTo x="-2692" y="5178"/>
                <wp:lineTo x="-673" y="19416"/>
                <wp:lineTo x="6056" y="23299"/>
                <wp:lineTo x="6729" y="23299"/>
                <wp:lineTo x="14131" y="23299"/>
                <wp:lineTo x="14804" y="23299"/>
                <wp:lineTo x="21533" y="19416"/>
                <wp:lineTo x="21533" y="18769"/>
                <wp:lineTo x="23551" y="14238"/>
                <wp:lineTo x="23551" y="5178"/>
                <wp:lineTo x="19514" y="0"/>
                <wp:lineTo x="15477" y="-1942"/>
                <wp:lineTo x="5383" y="-1942"/>
              </wp:wrapPolygon>
            </wp:wrapTight>
            <wp:docPr id="14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4772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C9511C">
        <w:rPr>
          <w:noProof/>
        </w:rPr>
        <w:drawing>
          <wp:anchor distT="0" distB="0" distL="118745" distR="118745" simplePos="0" relativeHeight="251787270" behindDoc="0" locked="0" layoutInCell="0" allowOverlap="1" wp14:anchorId="68262A13" wp14:editId="1B290E5F">
            <wp:simplePos x="0" y="0"/>
            <wp:positionH relativeFrom="page">
              <wp:posOffset>3086100</wp:posOffset>
            </wp:positionH>
            <wp:positionV relativeFrom="page">
              <wp:posOffset>1054100</wp:posOffset>
            </wp:positionV>
            <wp:extent cx="337185" cy="351155"/>
            <wp:effectExtent l="76200" t="50800" r="43815" b="29845"/>
            <wp:wrapTight wrapText="bothSides">
              <wp:wrapPolygon edited="0">
                <wp:start x="0" y="-3125"/>
                <wp:lineTo x="-4881" y="14061"/>
                <wp:lineTo x="1627" y="23436"/>
                <wp:lineTo x="19525" y="23436"/>
                <wp:lineTo x="21153" y="23436"/>
                <wp:lineTo x="22780" y="21873"/>
                <wp:lineTo x="21153" y="21873"/>
                <wp:lineTo x="24407" y="15624"/>
                <wp:lineTo x="24407" y="3125"/>
                <wp:lineTo x="19525" y="-3125"/>
                <wp:lineTo x="0" y="-3125"/>
              </wp:wrapPolygon>
            </wp:wrapTight>
            <wp:docPr id="16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5115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C9511C">
        <w:rPr>
          <w:noProof/>
        </w:rPr>
        <w:drawing>
          <wp:anchor distT="0" distB="0" distL="118745" distR="118745" simplePos="0" relativeHeight="251787266" behindDoc="0" locked="0" layoutInCell="0" allowOverlap="1" wp14:anchorId="11190278" wp14:editId="078072AA">
            <wp:simplePos x="3644900" y="673100"/>
            <wp:positionH relativeFrom="page">
              <wp:posOffset>3611880</wp:posOffset>
            </wp:positionH>
            <wp:positionV relativeFrom="page">
              <wp:posOffset>676910</wp:posOffset>
            </wp:positionV>
            <wp:extent cx="876300" cy="910590"/>
            <wp:effectExtent l="101600" t="76200" r="63500" b="54610"/>
            <wp:wrapTight wrapText="bothSides">
              <wp:wrapPolygon edited="0">
                <wp:start x="5635" y="-1808"/>
                <wp:lineTo x="2504" y="-603"/>
                <wp:lineTo x="-2504" y="5423"/>
                <wp:lineTo x="-1252" y="18075"/>
                <wp:lineTo x="5009" y="22895"/>
                <wp:lineTo x="5635" y="22895"/>
                <wp:lineTo x="15026" y="22895"/>
                <wp:lineTo x="16278" y="22895"/>
                <wp:lineTo x="22539" y="18075"/>
                <wp:lineTo x="22539" y="17473"/>
                <wp:lineTo x="23165" y="13858"/>
                <wp:lineTo x="23165" y="4820"/>
                <wp:lineTo x="20035" y="1205"/>
                <wp:lineTo x="15652" y="-1808"/>
                <wp:lineTo x="5635" y="-1808"/>
              </wp:wrapPolygon>
            </wp:wrapTight>
            <wp:docPr id="13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1059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C9511C">
        <w:rPr>
          <w:noProof/>
        </w:rPr>
        <w:drawing>
          <wp:anchor distT="0" distB="0" distL="118745" distR="118745" simplePos="0" relativeHeight="251787267" behindDoc="0" locked="0" layoutInCell="0" allowOverlap="1" wp14:anchorId="65BB98A8" wp14:editId="68DC4802">
            <wp:simplePos x="0" y="0"/>
            <wp:positionH relativeFrom="page">
              <wp:posOffset>6161405</wp:posOffset>
            </wp:positionH>
            <wp:positionV relativeFrom="page">
              <wp:posOffset>1675765</wp:posOffset>
            </wp:positionV>
            <wp:extent cx="337185" cy="351155"/>
            <wp:effectExtent l="76200" t="50800" r="43815" b="29845"/>
            <wp:wrapTight wrapText="bothSides">
              <wp:wrapPolygon edited="0">
                <wp:start x="0" y="-3125"/>
                <wp:lineTo x="-4881" y="14061"/>
                <wp:lineTo x="1627" y="23436"/>
                <wp:lineTo x="19525" y="23436"/>
                <wp:lineTo x="21153" y="23436"/>
                <wp:lineTo x="22780" y="21873"/>
                <wp:lineTo x="21153" y="21873"/>
                <wp:lineTo x="24407" y="15624"/>
                <wp:lineTo x="24407" y="3125"/>
                <wp:lineTo x="19525" y="-3125"/>
                <wp:lineTo x="0" y="-3125"/>
              </wp:wrapPolygon>
            </wp:wrapTight>
            <wp:docPr id="19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laceholder-base---neutra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5115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6512A1">
        <w:rPr>
          <w:noProof/>
        </w:rPr>
        <mc:AlternateContent>
          <mc:Choice Requires="wpg">
            <w:drawing>
              <wp:anchor distT="0" distB="0" distL="114300" distR="114300" simplePos="0" relativeHeight="251655164" behindDoc="0" locked="0" layoutInCell="1" allowOverlap="1" wp14:anchorId="65C372E7" wp14:editId="161C03A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9144000" cy="1676400"/>
                <wp:effectExtent l="0" t="0" r="0" b="0"/>
                <wp:wrapTight wrapText="bothSides">
                  <wp:wrapPolygon edited="0">
                    <wp:start x="-23" y="0"/>
                    <wp:lineTo x="-23" y="21355"/>
                    <wp:lineTo x="113" y="21355"/>
                    <wp:lineTo x="2948" y="21355"/>
                    <wp:lineTo x="15885" y="20005"/>
                    <wp:lineTo x="16313" y="19514"/>
                    <wp:lineTo x="18450" y="17795"/>
                    <wp:lineTo x="20633" y="15586"/>
                    <wp:lineTo x="21623" y="14114"/>
                    <wp:lineTo x="21623" y="0"/>
                    <wp:lineTo x="-23" y="0"/>
                  </wp:wrapPolygon>
                </wp:wrapTight>
                <wp:docPr id="2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676400"/>
                          <a:chOff x="720" y="720"/>
                          <a:chExt cx="14400" cy="2640"/>
                        </a:xfrm>
                      </wpg:grpSpPr>
                      <wps:wsp>
                        <wps:cNvPr id="22" name="Freeform 3"/>
                        <wps:cNvSpPr>
                          <a:spLocks/>
                        </wps:cNvSpPr>
                        <wps:spPr bwMode="auto">
                          <a:xfrm>
                            <a:off x="720" y="120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4"/>
                        <wps:cNvSpPr>
                          <a:spLocks/>
                        </wps:cNvSpPr>
                        <wps:spPr bwMode="auto">
                          <a:xfrm>
                            <a:off x="720" y="1055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6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36pt;margin-top:36pt;width:10in;height:132pt;z-index:251655164;mso-position-horizontal-relative:page;mso-position-vertical-relative:page" coordorigin="720,720" coordsize="14400,26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">
                <v:shape id="Freeform 3" o:spid="_x0000_s1027" style="position:absolute;left:720;top:1200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jjr0xgAA&#10;ANsAAAAPAAAAZHJzL2Rvd25yZXYueG1sRI/Na8JAFMTvQv+H5RV6Ed2Y1g+iq5RCxUMvfhw8PrLP&#10;JDT7Nu5uTfLfdwXB4zAzv2FWm87U4kbOV5YVTMYJCOLc6ooLBafj92gBwgdkjbVlUtCTh836ZbDC&#10;TNuW93Q7hEJECPsMFZQhNJmUPi/JoB/bhjh6F+sMhihdIbXDNsJNLdMkmUmDFceFEhv6Kin/PfwZ&#10;BfPt+3W4kz/9Nv1oJ/vzyV37qVPq7bX7XIII1IVn+NHeaQVpCvcv8QfI9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3jjr0xgAAANsAAAAPAAAAAAAAAAAAAAAAAJcCAABkcnMv&#10;ZG93bnJldi54bWxQSwUGAAAAAAQABAD1AAAAigMAAAAA&#10;" path="m0,0l14400,,14400,1239c14400,1239,11183,2012,9580,1959,7972,1926,7120,980,4780,920,2440,860,720,1481,20,2160,20,1180,,,,0xe" fillcolor="white [3212]" stroked="f">
                  <v:path arrowok="t" o:connecttype="custom" o:connectlocs="0,0;14400,0;14400,1239;9580,1959;4780,920;20,2160;0,0" o:connectangles="0,0,0,0,0,0,0"/>
                </v:shape>
                <v:shape id="Freeform 4" o:spid="_x0000_s1028" style="position:absolute;left:720;top:1055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TFBSwgAA&#10;ANsAAAAPAAAAZHJzL2Rvd25yZXYueG1sRI9BawIxFITvQv9DeAVvmnQF0a1RpFjwqu1lb4/N625w&#10;87JsYtz6602h4HGYmW+YzW50nUg0BOtZw9tcgSCuvbHcaPj++pytQISIbLDzTBp+KcBu+zLZYGn8&#10;jU+UzrERGcKhRA1tjH0pZahbchjmvifO3o8fHMYsh0aaAW8Z7jpZKLWUDi3nhRZ7+mipvpyvToNK&#10;q3S/LtY2FfZ08FWl6qY6aD19HffvICKN8Rn+bx+NhmIBf1/yD5Db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VMUFLCAAAA2wAAAA8AAAAAAAAAAAAAAAAAlwIAAGRycy9kb3du&#10;cmV2LnhtbFBLBQYAAAAABAAEAPUAAACGAwAAAAA=&#10;" path="m0,0l14400,,14400,1239c14400,1239,11183,2012,9580,1959,7972,1926,7120,980,4780,920,2440,860,720,1481,20,2160,20,1180,,,,0xe" fillcolor="#cdd7d9 [3214]" stroked="f">
                  <v:fill color2="#f96a1b [3205]" rotate="t" focus="100%" type="gradient"/>
                  <v:path arrowok="t" o:connecttype="custom" o:connectlocs="0,0;14400,0;14400,1239;9580,1959;4780,920;20,2160;0,0" o:connectangles="0,0,0,0,0,0,0"/>
                </v:shape>
                <v:shape id="Freeform 6" o:spid="_x0000_s1029" style="position:absolute;left:720;top:720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qbvSwwAA&#10;ANsAAAAPAAAAZHJzL2Rvd25yZXYueG1sRI9Ba8JAFITvQv/D8gre6qaptBJdpbQVBA9iqvdn9pkE&#10;s2/D7kbjv3cFweMwM98ws0VvGnEm52vLCt5HCQjiwuqaSwW7/+XbBIQPyBoby6TgSh4W85fBDDNt&#10;L7ylcx5KESHsM1RQhdBmUvqiIoN+ZFvi6B2tMxiidKXUDi8RbhqZJsmnNFhzXKiwpZ+KilPeGQW/&#10;TbfJ0/X+6293arv6Y+8SXRyUGr7231MQgfrwDD/aK60gHcP9S/wBcn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qbvSwwAAANsAAAAPAAAAAAAAAAAAAAAAAJcCAABkcnMvZG93&#10;bnJldi54bWxQSwUGAAAAAAQABAD1AAAAhwMAAAAA&#10;" path="m0,0l14400,,14400,1239c14400,1239,11183,2012,9580,1959,7972,1926,7120,980,4780,920,2440,860,720,1481,20,2160,20,1180,,,,0xe" fillcolor="#797b7e [3204]" stroked="f">
                  <v:fill color2="#aeafb1 [1940]" rotate="t" focus="100%" type="gradient"/>
                  <v:path arrowok="t" o:connecttype="custom" o:connectlocs="0,0;14400,0;14400,1239;9580,1959;4780,920;20,2160;0,0" o:connectangles="0,0,0,0,0,0,0"/>
                </v:shape>
                <w10:wrap type="tight" anchorx="page" anchory="page"/>
              </v:group>
            </w:pict>
          </mc:Fallback>
        </mc:AlternateContent>
      </w:r>
      <w:bookmarkStart w:id="0" w:name="_GoBack"/>
      <w:bookmarkEnd w:id="0"/>
    </w:p>
    <w:sectPr w:rsidR="005A3ABE" w:rsidSect="005A3ABE">
      <w:headerReference w:type="default" r:id="rId10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608F51" w14:textId="77777777" w:rsidR="00F56907" w:rsidRDefault="00F56907">
      <w:r>
        <w:separator/>
      </w:r>
    </w:p>
  </w:endnote>
  <w:endnote w:type="continuationSeparator" w:id="0">
    <w:p w14:paraId="3F91E190" w14:textId="77777777" w:rsidR="00F56907" w:rsidRDefault="00F56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C3E6B1" w14:textId="77777777" w:rsidR="00F56907" w:rsidRDefault="00F56907">
      <w:r>
        <w:separator/>
      </w:r>
    </w:p>
  </w:footnote>
  <w:footnote w:type="continuationSeparator" w:id="0">
    <w:p w14:paraId="0ABBD00B" w14:textId="77777777" w:rsidR="00F56907" w:rsidRDefault="00F5690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B1C74B" w14:textId="77777777" w:rsidR="00F56907" w:rsidRDefault="00F5690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AF552F7" wp14:editId="107CAEFE">
              <wp:simplePos x="0" y="0"/>
              <wp:positionH relativeFrom="page">
                <wp:posOffset>457200</wp:posOffset>
              </wp:positionH>
              <wp:positionV relativeFrom="page">
                <wp:posOffset>914400</wp:posOffset>
              </wp:positionV>
              <wp:extent cx="3017520" cy="6400800"/>
              <wp:effectExtent l="0" t="0" r="5080" b="0"/>
              <wp:wrapTight wrapText="bothSides">
                <wp:wrapPolygon edited="0">
                  <wp:start x="-68" y="-30"/>
                  <wp:lineTo x="-68" y="21570"/>
                  <wp:lineTo x="21668" y="21570"/>
                  <wp:lineTo x="21668" y="-30"/>
                  <wp:lineTo x="-68" y="-30"/>
                </wp:wrapPolygon>
              </wp:wrapTight>
              <wp:docPr id="20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17520" cy="64008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26" style="position:absolute;margin-left:36pt;margin-top:1in;width:237.6pt;height:7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" o:allowincell="f" fillcolor="#cdd7d9 [3214]" stroked="f" strokecolor="#4a7ebb" strokeweight="1.5pt">
              <v:fill color2="#f96a1b [3205]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1A51F0E9" wp14:editId="5493DBAE">
              <wp:simplePos x="0" y="0"/>
              <wp:positionH relativeFrom="page">
                <wp:posOffset>6583680</wp:posOffset>
              </wp:positionH>
              <wp:positionV relativeFrom="page">
                <wp:posOffset>914400</wp:posOffset>
              </wp:positionV>
              <wp:extent cx="3017520" cy="6400800"/>
              <wp:effectExtent l="5080" t="0" r="0" b="0"/>
              <wp:wrapTight wrapText="bothSides">
                <wp:wrapPolygon edited="0">
                  <wp:start x="-68" y="-30"/>
                  <wp:lineTo x="-68" y="21570"/>
                  <wp:lineTo x="21668" y="21570"/>
                  <wp:lineTo x="21668" y="-30"/>
                  <wp:lineTo x="-68" y="-30"/>
                </wp:wrapPolygon>
              </wp:wrapTight>
              <wp:docPr id="146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17520" cy="64008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518.4pt;margin-top:1in;width:237.6pt;height:7in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" o:allowincell="f" fillcolor="#cdd7d9 [3214]" stroked="f" strokecolor="#4a7ebb" strokeweight="1.5pt">
              <v:fill color2="#f96a1b [3205]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475F9587" wp14:editId="38F8246D">
              <wp:simplePos x="0" y="0"/>
              <wp:positionH relativeFrom="page">
                <wp:posOffset>3522980</wp:posOffset>
              </wp:positionH>
              <wp:positionV relativeFrom="page">
                <wp:posOffset>914400</wp:posOffset>
              </wp:positionV>
              <wp:extent cx="3017520" cy="6400800"/>
              <wp:effectExtent l="5080" t="0" r="0" b="0"/>
              <wp:wrapTight wrapText="bothSides">
                <wp:wrapPolygon edited="0">
                  <wp:start x="-68" y="-30"/>
                  <wp:lineTo x="-68" y="21570"/>
                  <wp:lineTo x="21668" y="21570"/>
                  <wp:lineTo x="21668" y="-30"/>
                  <wp:lineTo x="-68" y="-30"/>
                </wp:wrapPolygon>
              </wp:wrapTight>
              <wp:docPr id="147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17520" cy="64008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1">
                              <a:lumMod val="60000"/>
                              <a:lumOff val="40000"/>
                            </a:schemeClr>
                          </a:gs>
                          <a:gs pos="100000">
                            <a:schemeClr val="accent1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277.4pt;margin-top:1in;width:237.6pt;height:7in;z-index:251655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" o:allowincell="f" fillcolor="#aeafb1 [1940]" stroked="f" strokecolor="#4a7ebb" strokeweight="1.5pt">
              <v:fill color2="#797b7e [3204]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5A3ABE"/>
    <w:rsid w:val="0021655A"/>
    <w:rsid w:val="00366918"/>
    <w:rsid w:val="003A049F"/>
    <w:rsid w:val="004221A4"/>
    <w:rsid w:val="004C6CDC"/>
    <w:rsid w:val="005A3ABE"/>
    <w:rsid w:val="006512A1"/>
    <w:rsid w:val="00862E07"/>
    <w:rsid w:val="00A86B9D"/>
    <w:rsid w:val="00B67077"/>
    <w:rsid w:val="00BD3C22"/>
    <w:rsid w:val="00C24FED"/>
    <w:rsid w:val="00C9511C"/>
    <w:rsid w:val="00D72047"/>
    <w:rsid w:val="00D73010"/>
    <w:rsid w:val="00EC28A3"/>
    <w:rsid w:val="00F33E9D"/>
    <w:rsid w:val="00F56907"/>
    <w:rsid w:val="00F8293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E1227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7041A"/>
    <w:pPr>
      <w:spacing w:line="480" w:lineRule="exact"/>
      <w:outlineLvl w:val="0"/>
    </w:pPr>
    <w:rPr>
      <w:rFonts w:asciiTheme="majorHAnsi" w:eastAsiaTheme="majorEastAsia" w:hAnsiTheme="majorHAnsi" w:cs="Corbel"/>
      <w:bCs/>
      <w:color w:val="797B7E" w:themeColor="accent1"/>
      <w:sz w:val="44"/>
      <w:szCs w:val="32"/>
    </w:rPr>
  </w:style>
  <w:style w:type="paragraph" w:styleId="Heading2">
    <w:name w:val="heading 2"/>
    <w:basedOn w:val="Normal"/>
    <w:next w:val="Normal"/>
    <w:link w:val="Heading2Char"/>
    <w:rsid w:val="00AE46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97B7E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9E3F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9E3FE4"/>
  </w:style>
  <w:style w:type="paragraph" w:styleId="Footer">
    <w:name w:val="footer"/>
    <w:basedOn w:val="Normal"/>
    <w:link w:val="FooterChar"/>
    <w:unhideWhenUsed/>
    <w:rsid w:val="00AE4667"/>
    <w:pPr>
      <w:tabs>
        <w:tab w:val="center" w:pos="4320"/>
        <w:tab w:val="right" w:pos="8640"/>
      </w:tabs>
      <w:jc w:val="right"/>
    </w:pPr>
    <w:rPr>
      <w:color w:val="434342" w:themeColor="text2"/>
      <w:sz w:val="16"/>
    </w:rPr>
  </w:style>
  <w:style w:type="character" w:customStyle="1" w:styleId="FooterChar">
    <w:name w:val="Footer Char"/>
    <w:basedOn w:val="DefaultParagraphFont"/>
    <w:link w:val="Footer"/>
    <w:rsid w:val="00AE4667"/>
    <w:rPr>
      <w:color w:val="434342" w:themeColor="text2"/>
      <w:sz w:val="16"/>
    </w:rPr>
  </w:style>
  <w:style w:type="character" w:customStyle="1" w:styleId="Heading1Char">
    <w:name w:val="Heading 1 Char"/>
    <w:basedOn w:val="DefaultParagraphFont"/>
    <w:link w:val="Heading1"/>
    <w:rsid w:val="0007041A"/>
    <w:rPr>
      <w:rFonts w:asciiTheme="majorHAnsi" w:eastAsiaTheme="majorEastAsia" w:hAnsiTheme="majorHAnsi" w:cs="Corbel"/>
      <w:bCs/>
      <w:color w:val="797B7E" w:themeColor="accent1"/>
      <w:sz w:val="44"/>
      <w:szCs w:val="32"/>
    </w:rPr>
  </w:style>
  <w:style w:type="paragraph" w:styleId="BodyText">
    <w:name w:val="Body Text"/>
    <w:basedOn w:val="Normal"/>
    <w:link w:val="BodyTextChar"/>
    <w:rsid w:val="00AE4667"/>
    <w:pPr>
      <w:spacing w:after="120"/>
    </w:pPr>
    <w:rPr>
      <w:color w:val="797B7E" w:themeColor="accent1"/>
      <w:sz w:val="20"/>
    </w:rPr>
  </w:style>
  <w:style w:type="character" w:customStyle="1" w:styleId="BodyTextChar">
    <w:name w:val="Body Text Char"/>
    <w:basedOn w:val="DefaultParagraphFont"/>
    <w:link w:val="BodyText"/>
    <w:rsid w:val="00AE4667"/>
    <w:rPr>
      <w:color w:val="797B7E" w:themeColor="accent1"/>
      <w:sz w:val="20"/>
    </w:rPr>
  </w:style>
  <w:style w:type="paragraph" w:customStyle="1" w:styleId="BodyTextRight">
    <w:name w:val="Body Text Right"/>
    <w:basedOn w:val="BodyText"/>
    <w:qFormat/>
    <w:rsid w:val="00EC28A3"/>
    <w:pPr>
      <w:spacing w:after="0"/>
      <w:jc w:val="right"/>
    </w:pPr>
    <w:rPr>
      <w:b/>
      <w:sz w:val="24"/>
    </w:rPr>
  </w:style>
  <w:style w:type="character" w:customStyle="1" w:styleId="Heading2Char">
    <w:name w:val="Heading 2 Char"/>
    <w:basedOn w:val="DefaultParagraphFont"/>
    <w:link w:val="Heading2"/>
    <w:rsid w:val="00AE4667"/>
    <w:rPr>
      <w:rFonts w:asciiTheme="majorHAnsi" w:eastAsiaTheme="majorEastAsia" w:hAnsiTheme="majorHAnsi" w:cstheme="majorBidi"/>
      <w:b/>
      <w:bCs/>
      <w:color w:val="797B7E" w:themeColor="accent1"/>
      <w:sz w:val="26"/>
      <w:szCs w:val="26"/>
    </w:rPr>
  </w:style>
  <w:style w:type="paragraph" w:customStyle="1" w:styleId="Heading1-Light">
    <w:name w:val="Heading 1 - Light"/>
    <w:basedOn w:val="Heading1"/>
    <w:qFormat/>
    <w:rsid w:val="00AE4667"/>
    <w:rPr>
      <w:color w:val="CDD7D9" w:themeColor="background2"/>
    </w:rPr>
  </w:style>
  <w:style w:type="paragraph" w:customStyle="1" w:styleId="BodyText-Light">
    <w:name w:val="Body Text - Light"/>
    <w:basedOn w:val="BodyText"/>
    <w:qFormat/>
    <w:rsid w:val="00AE4667"/>
    <w:pPr>
      <w:spacing w:after="0"/>
    </w:pPr>
    <w:rPr>
      <w:color w:val="CDD7D9" w:themeColor="background2"/>
    </w:rPr>
  </w:style>
  <w:style w:type="paragraph" w:customStyle="1" w:styleId="BodyTextR-Light">
    <w:name w:val="Body Text R - Light"/>
    <w:basedOn w:val="BodyTextRight"/>
    <w:qFormat/>
    <w:rsid w:val="00EC28A3"/>
    <w:rPr>
      <w:color w:val="CDD7D9" w:themeColor="background2"/>
    </w:rPr>
  </w:style>
  <w:style w:type="paragraph" w:styleId="Title">
    <w:name w:val="Title"/>
    <w:basedOn w:val="Normal"/>
    <w:next w:val="Normal"/>
    <w:link w:val="TitleChar"/>
    <w:rsid w:val="0007041A"/>
    <w:pPr>
      <w:jc w:val="right"/>
    </w:pPr>
    <w:rPr>
      <w:rFonts w:asciiTheme="majorHAnsi" w:eastAsiaTheme="majorEastAsia" w:hAnsiTheme="majorHAnsi" w:cstheme="majorBidi"/>
      <w:b/>
      <w:i/>
      <w:color w:val="434342" w:themeColor="text2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07041A"/>
    <w:rPr>
      <w:rFonts w:asciiTheme="majorHAnsi" w:eastAsiaTheme="majorEastAsia" w:hAnsiTheme="majorHAnsi" w:cstheme="majorBidi"/>
      <w:b/>
      <w:i/>
      <w:color w:val="434342" w:themeColor="text2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7041A"/>
    <w:pPr>
      <w:spacing w:line="480" w:lineRule="exact"/>
      <w:outlineLvl w:val="0"/>
    </w:pPr>
    <w:rPr>
      <w:rFonts w:asciiTheme="majorHAnsi" w:eastAsiaTheme="majorEastAsia" w:hAnsiTheme="majorHAnsi" w:cs="Corbel"/>
      <w:bCs/>
      <w:color w:val="797B7E" w:themeColor="accent1"/>
      <w:sz w:val="44"/>
      <w:szCs w:val="32"/>
    </w:rPr>
  </w:style>
  <w:style w:type="paragraph" w:styleId="Heading2">
    <w:name w:val="heading 2"/>
    <w:basedOn w:val="Normal"/>
    <w:next w:val="Normal"/>
    <w:link w:val="Heading2Char"/>
    <w:rsid w:val="00AE46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97B7E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9E3F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9E3FE4"/>
  </w:style>
  <w:style w:type="paragraph" w:styleId="Footer">
    <w:name w:val="footer"/>
    <w:basedOn w:val="Normal"/>
    <w:link w:val="FooterChar"/>
    <w:unhideWhenUsed/>
    <w:rsid w:val="00AE4667"/>
    <w:pPr>
      <w:tabs>
        <w:tab w:val="center" w:pos="4320"/>
        <w:tab w:val="right" w:pos="8640"/>
      </w:tabs>
      <w:jc w:val="right"/>
    </w:pPr>
    <w:rPr>
      <w:color w:val="434342" w:themeColor="text2"/>
      <w:sz w:val="16"/>
    </w:rPr>
  </w:style>
  <w:style w:type="character" w:customStyle="1" w:styleId="FooterChar">
    <w:name w:val="Footer Char"/>
    <w:basedOn w:val="DefaultParagraphFont"/>
    <w:link w:val="Footer"/>
    <w:rsid w:val="00AE4667"/>
    <w:rPr>
      <w:color w:val="434342" w:themeColor="text2"/>
      <w:sz w:val="16"/>
    </w:rPr>
  </w:style>
  <w:style w:type="character" w:customStyle="1" w:styleId="Heading1Char">
    <w:name w:val="Heading 1 Char"/>
    <w:basedOn w:val="DefaultParagraphFont"/>
    <w:link w:val="Heading1"/>
    <w:rsid w:val="0007041A"/>
    <w:rPr>
      <w:rFonts w:asciiTheme="majorHAnsi" w:eastAsiaTheme="majorEastAsia" w:hAnsiTheme="majorHAnsi" w:cs="Corbel"/>
      <w:bCs/>
      <w:color w:val="797B7E" w:themeColor="accent1"/>
      <w:sz w:val="44"/>
      <w:szCs w:val="32"/>
    </w:rPr>
  </w:style>
  <w:style w:type="paragraph" w:styleId="BodyText">
    <w:name w:val="Body Text"/>
    <w:basedOn w:val="Normal"/>
    <w:link w:val="BodyTextChar"/>
    <w:rsid w:val="00AE4667"/>
    <w:pPr>
      <w:spacing w:after="120"/>
    </w:pPr>
    <w:rPr>
      <w:color w:val="797B7E" w:themeColor="accent1"/>
      <w:sz w:val="20"/>
    </w:rPr>
  </w:style>
  <w:style w:type="character" w:customStyle="1" w:styleId="BodyTextChar">
    <w:name w:val="Body Text Char"/>
    <w:basedOn w:val="DefaultParagraphFont"/>
    <w:link w:val="BodyText"/>
    <w:rsid w:val="00AE4667"/>
    <w:rPr>
      <w:color w:val="797B7E" w:themeColor="accent1"/>
      <w:sz w:val="20"/>
    </w:rPr>
  </w:style>
  <w:style w:type="paragraph" w:customStyle="1" w:styleId="BodyTextRight">
    <w:name w:val="Body Text Right"/>
    <w:basedOn w:val="BodyText"/>
    <w:qFormat/>
    <w:rsid w:val="00EC28A3"/>
    <w:pPr>
      <w:spacing w:after="0"/>
      <w:jc w:val="right"/>
    </w:pPr>
    <w:rPr>
      <w:b/>
      <w:sz w:val="24"/>
    </w:rPr>
  </w:style>
  <w:style w:type="character" w:customStyle="1" w:styleId="Heading2Char">
    <w:name w:val="Heading 2 Char"/>
    <w:basedOn w:val="DefaultParagraphFont"/>
    <w:link w:val="Heading2"/>
    <w:rsid w:val="00AE4667"/>
    <w:rPr>
      <w:rFonts w:asciiTheme="majorHAnsi" w:eastAsiaTheme="majorEastAsia" w:hAnsiTheme="majorHAnsi" w:cstheme="majorBidi"/>
      <w:b/>
      <w:bCs/>
      <w:color w:val="797B7E" w:themeColor="accent1"/>
      <w:sz w:val="26"/>
      <w:szCs w:val="26"/>
    </w:rPr>
  </w:style>
  <w:style w:type="paragraph" w:customStyle="1" w:styleId="Heading1-Light">
    <w:name w:val="Heading 1 - Light"/>
    <w:basedOn w:val="Heading1"/>
    <w:qFormat/>
    <w:rsid w:val="00AE4667"/>
    <w:rPr>
      <w:color w:val="CDD7D9" w:themeColor="background2"/>
    </w:rPr>
  </w:style>
  <w:style w:type="paragraph" w:customStyle="1" w:styleId="BodyText-Light">
    <w:name w:val="Body Text - Light"/>
    <w:basedOn w:val="BodyText"/>
    <w:qFormat/>
    <w:rsid w:val="00AE4667"/>
    <w:pPr>
      <w:spacing w:after="0"/>
    </w:pPr>
    <w:rPr>
      <w:color w:val="CDD7D9" w:themeColor="background2"/>
    </w:rPr>
  </w:style>
  <w:style w:type="paragraph" w:customStyle="1" w:styleId="BodyTextR-Light">
    <w:name w:val="Body Text R - Light"/>
    <w:basedOn w:val="BodyTextRight"/>
    <w:qFormat/>
    <w:rsid w:val="00EC28A3"/>
    <w:rPr>
      <w:color w:val="CDD7D9" w:themeColor="background2"/>
    </w:rPr>
  </w:style>
  <w:style w:type="paragraph" w:styleId="Title">
    <w:name w:val="Title"/>
    <w:basedOn w:val="Normal"/>
    <w:next w:val="Normal"/>
    <w:link w:val="TitleChar"/>
    <w:rsid w:val="0007041A"/>
    <w:pPr>
      <w:jc w:val="right"/>
    </w:pPr>
    <w:rPr>
      <w:rFonts w:asciiTheme="majorHAnsi" w:eastAsiaTheme="majorEastAsia" w:hAnsiTheme="majorHAnsi" w:cstheme="majorBidi"/>
      <w:b/>
      <w:i/>
      <w:color w:val="434342" w:themeColor="text2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07041A"/>
    <w:rPr>
      <w:rFonts w:asciiTheme="majorHAnsi" w:eastAsiaTheme="majorEastAsia" w:hAnsiTheme="majorHAnsi" w:cstheme="majorBidi"/>
      <w:b/>
      <w:i/>
      <w:color w:val="434342" w:themeColor="text2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jpg"/><Relationship Id="rId1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Menus:Takeout%20Menu.dotx" TargetMode="External"/></Relationships>
</file>

<file path=word/theme/theme1.xml><?xml version="1.0" encoding="utf-8"?>
<a:theme xmlns:a="http://schemas.openxmlformats.org/drawingml/2006/main" name="Office Theme">
  <a:themeElements>
    <a:clrScheme name="Angle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Takeout Menu.dotx</Template>
  <TotalTime>77</TotalTime>
  <Pages>1</Pages>
  <Words>3</Words>
  <Characters>21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2015-12-25T14:14:00Z</dcterms:created>
  <dcterms:modified xsi:type="dcterms:W3CDTF">2015-12-25T15:49:00Z</dcterms:modified>
  <cp:category/>
</cp:coreProperties>
</file>